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A8576" w14:textId="4A6B27DB" w:rsidR="00A83B61" w:rsidRPr="00FB1119" w:rsidRDefault="001E171F" w:rsidP="00183629">
      <w:pPr>
        <w:jc w:val="center"/>
        <w:rPr>
          <w:rFonts w:ascii="Arial" w:hAnsi="Arial" w:cs="Arial"/>
          <w:b/>
          <w:bCs/>
          <w:sz w:val="22"/>
          <w:szCs w:val="22"/>
        </w:rPr>
      </w:pPr>
      <w:r w:rsidRPr="00FB1119">
        <w:rPr>
          <w:rFonts w:ascii="Arial" w:hAnsi="Arial" w:cs="Arial"/>
          <w:b/>
          <w:bCs/>
          <w:sz w:val="22"/>
          <w:szCs w:val="22"/>
        </w:rPr>
        <w:t>BUDLEIGH SALTERTON TOWN COUNCIL</w:t>
      </w:r>
    </w:p>
    <w:p w14:paraId="66EE7A78" w14:textId="20DBE4B3" w:rsidR="001E171F" w:rsidRPr="00FB1119" w:rsidRDefault="001E171F" w:rsidP="00183629">
      <w:pPr>
        <w:jc w:val="both"/>
        <w:rPr>
          <w:rFonts w:ascii="Arial" w:hAnsi="Arial" w:cs="Arial"/>
          <w:sz w:val="22"/>
          <w:szCs w:val="22"/>
        </w:rPr>
      </w:pPr>
      <w:r w:rsidRPr="00FB1119">
        <w:rPr>
          <w:rFonts w:ascii="Arial" w:hAnsi="Arial" w:cs="Arial"/>
          <w:b/>
          <w:bCs/>
          <w:sz w:val="22"/>
          <w:szCs w:val="22"/>
        </w:rPr>
        <w:t>MINUTES</w:t>
      </w:r>
      <w:r w:rsidRPr="00FB1119">
        <w:rPr>
          <w:rFonts w:ascii="Arial" w:hAnsi="Arial" w:cs="Arial"/>
          <w:sz w:val="22"/>
          <w:szCs w:val="22"/>
        </w:rPr>
        <w:t xml:space="preserve"> of the </w:t>
      </w:r>
      <w:r w:rsidR="002F6D9B" w:rsidRPr="00FB1119">
        <w:rPr>
          <w:rFonts w:ascii="Arial" w:hAnsi="Arial" w:cs="Arial"/>
          <w:sz w:val="22"/>
          <w:szCs w:val="22"/>
        </w:rPr>
        <w:t>Meeting of the Community Infrastructure Levy</w:t>
      </w:r>
      <w:r w:rsidR="00E87478" w:rsidRPr="00FB1119">
        <w:rPr>
          <w:rFonts w:ascii="Arial" w:hAnsi="Arial" w:cs="Arial"/>
          <w:sz w:val="22"/>
          <w:szCs w:val="22"/>
        </w:rPr>
        <w:t xml:space="preserve"> (CIL)</w:t>
      </w:r>
      <w:r w:rsidR="002F6D9B" w:rsidRPr="00FB1119">
        <w:rPr>
          <w:rFonts w:ascii="Arial" w:hAnsi="Arial" w:cs="Arial"/>
          <w:sz w:val="22"/>
          <w:szCs w:val="22"/>
        </w:rPr>
        <w:t xml:space="preserve"> Committee held in the Council Offices, Station Road, Budleigh Salterton on Monday </w:t>
      </w:r>
      <w:r w:rsidR="00F75488" w:rsidRPr="00FB1119">
        <w:rPr>
          <w:rFonts w:ascii="Arial" w:hAnsi="Arial" w:cs="Arial"/>
          <w:sz w:val="22"/>
          <w:szCs w:val="22"/>
        </w:rPr>
        <w:t xml:space="preserve">12 October </w:t>
      </w:r>
      <w:r w:rsidR="003C6397" w:rsidRPr="00FB1119">
        <w:rPr>
          <w:rFonts w:ascii="Arial" w:hAnsi="Arial" w:cs="Arial"/>
          <w:sz w:val="22"/>
          <w:szCs w:val="22"/>
        </w:rPr>
        <w:t>202</w:t>
      </w:r>
      <w:r w:rsidR="005E5CCF" w:rsidRPr="00FB1119">
        <w:rPr>
          <w:rFonts w:ascii="Arial" w:hAnsi="Arial" w:cs="Arial"/>
          <w:sz w:val="22"/>
          <w:szCs w:val="22"/>
        </w:rPr>
        <w:t>6</w:t>
      </w:r>
      <w:r w:rsidRPr="00FB1119">
        <w:rPr>
          <w:rFonts w:ascii="Arial" w:hAnsi="Arial" w:cs="Arial"/>
          <w:sz w:val="22"/>
          <w:szCs w:val="22"/>
        </w:rPr>
        <w:t>.</w:t>
      </w:r>
    </w:p>
    <w:p w14:paraId="7374BA02" w14:textId="77777777" w:rsidR="001E171F" w:rsidRPr="00FB1119" w:rsidRDefault="001E171F" w:rsidP="00183629">
      <w:pPr>
        <w:jc w:val="both"/>
        <w:rPr>
          <w:rFonts w:ascii="Arial" w:hAnsi="Arial" w:cs="Arial"/>
          <w:sz w:val="22"/>
          <w:szCs w:val="22"/>
        </w:rPr>
      </w:pPr>
    </w:p>
    <w:p w14:paraId="28F9FDE8" w14:textId="15C9E694" w:rsidR="001E171F" w:rsidRPr="00FB1119" w:rsidRDefault="001E171F" w:rsidP="00183629">
      <w:pPr>
        <w:jc w:val="both"/>
        <w:rPr>
          <w:rFonts w:ascii="Arial" w:hAnsi="Arial" w:cs="Arial"/>
          <w:sz w:val="22"/>
          <w:szCs w:val="22"/>
        </w:rPr>
      </w:pPr>
      <w:r w:rsidRPr="00FB1119">
        <w:rPr>
          <w:rFonts w:ascii="Arial" w:hAnsi="Arial" w:cs="Arial"/>
          <w:sz w:val="22"/>
          <w:szCs w:val="22"/>
        </w:rPr>
        <w:t xml:space="preserve">The meeting commenced at </w:t>
      </w:r>
      <w:r w:rsidR="007730F6" w:rsidRPr="00FB1119">
        <w:rPr>
          <w:rFonts w:ascii="Arial" w:hAnsi="Arial" w:cs="Arial"/>
          <w:sz w:val="22"/>
          <w:szCs w:val="22"/>
        </w:rPr>
        <w:t>7</w:t>
      </w:r>
      <w:r w:rsidR="00A0675C" w:rsidRPr="00FB1119">
        <w:rPr>
          <w:rFonts w:ascii="Arial" w:hAnsi="Arial" w:cs="Arial"/>
          <w:sz w:val="22"/>
          <w:szCs w:val="22"/>
        </w:rPr>
        <w:t>.21pm</w:t>
      </w:r>
    </w:p>
    <w:p w14:paraId="4CA88824" w14:textId="77777777" w:rsidR="001E171F" w:rsidRPr="00FB1119" w:rsidRDefault="001E171F" w:rsidP="00183629">
      <w:pPr>
        <w:jc w:val="both"/>
        <w:rPr>
          <w:rFonts w:ascii="Arial" w:hAnsi="Arial" w:cs="Arial"/>
          <w:b/>
          <w:bCs/>
          <w:sz w:val="22"/>
          <w:szCs w:val="22"/>
        </w:rPr>
      </w:pPr>
    </w:p>
    <w:p w14:paraId="3F6F0E5C" w14:textId="78ABFBF9" w:rsidR="001E171F" w:rsidRPr="00FB1119" w:rsidRDefault="001E171F" w:rsidP="00183629">
      <w:pPr>
        <w:jc w:val="both"/>
        <w:rPr>
          <w:rFonts w:ascii="Arial" w:hAnsi="Arial" w:cs="Arial"/>
          <w:b/>
          <w:bCs/>
          <w:sz w:val="22"/>
          <w:szCs w:val="22"/>
        </w:rPr>
      </w:pPr>
      <w:r w:rsidRPr="00FB1119">
        <w:rPr>
          <w:rFonts w:ascii="Arial" w:hAnsi="Arial" w:cs="Arial"/>
          <w:b/>
          <w:bCs/>
          <w:sz w:val="22"/>
          <w:szCs w:val="22"/>
        </w:rPr>
        <w:t>PRESENT</w:t>
      </w:r>
    </w:p>
    <w:p w14:paraId="6CF8525B" w14:textId="5BB56E32" w:rsidR="001E171F" w:rsidRPr="00FB1119" w:rsidRDefault="001E171F" w:rsidP="00183629">
      <w:pPr>
        <w:jc w:val="both"/>
        <w:rPr>
          <w:rFonts w:ascii="Arial" w:hAnsi="Arial" w:cs="Arial"/>
          <w:sz w:val="22"/>
          <w:szCs w:val="22"/>
        </w:rPr>
      </w:pPr>
      <w:r w:rsidRPr="00FB1119">
        <w:rPr>
          <w:rFonts w:ascii="Arial" w:hAnsi="Arial" w:cs="Arial"/>
          <w:sz w:val="22"/>
          <w:szCs w:val="22"/>
        </w:rPr>
        <w:t>Cllr R Doorbar (Chair)</w:t>
      </w:r>
    </w:p>
    <w:p w14:paraId="130E8533" w14:textId="77777777" w:rsidR="001E171F" w:rsidRPr="00FB1119" w:rsidRDefault="001E171F" w:rsidP="00183629">
      <w:pPr>
        <w:jc w:val="both"/>
        <w:rPr>
          <w:rFonts w:ascii="Arial" w:hAnsi="Arial" w:cs="Arial"/>
          <w:sz w:val="22"/>
          <w:szCs w:val="22"/>
        </w:rPr>
      </w:pPr>
      <w:r w:rsidRPr="00FB1119">
        <w:rPr>
          <w:rFonts w:ascii="Arial" w:hAnsi="Arial" w:cs="Arial"/>
          <w:sz w:val="22"/>
          <w:szCs w:val="22"/>
        </w:rPr>
        <w:t>Cllr S Cook</w:t>
      </w:r>
    </w:p>
    <w:p w14:paraId="2F18BAB0" w14:textId="1E51EE75" w:rsidR="001E171F" w:rsidRPr="00FB1119" w:rsidRDefault="001E171F" w:rsidP="00183629">
      <w:pPr>
        <w:rPr>
          <w:rFonts w:ascii="Arial" w:hAnsi="Arial" w:cs="Arial"/>
          <w:i/>
          <w:iCs/>
          <w:sz w:val="22"/>
          <w:szCs w:val="22"/>
        </w:rPr>
      </w:pPr>
      <w:r w:rsidRPr="00FB1119">
        <w:rPr>
          <w:rFonts w:ascii="Arial" w:hAnsi="Arial" w:cs="Arial"/>
          <w:sz w:val="22"/>
          <w:szCs w:val="22"/>
        </w:rPr>
        <w:t>Cllr</w:t>
      </w:r>
      <w:r w:rsidR="00183629" w:rsidRPr="00FB1119">
        <w:rPr>
          <w:rFonts w:ascii="Arial" w:hAnsi="Arial" w:cs="Arial"/>
          <w:sz w:val="22"/>
          <w:szCs w:val="22"/>
        </w:rPr>
        <w:t xml:space="preserve"> </w:t>
      </w:r>
      <w:r w:rsidRPr="00FB1119">
        <w:rPr>
          <w:rFonts w:ascii="Arial" w:hAnsi="Arial" w:cs="Arial"/>
          <w:sz w:val="22"/>
          <w:szCs w:val="22"/>
        </w:rPr>
        <w:t>J Jamieson</w:t>
      </w:r>
      <w:r w:rsidRPr="00FB1119">
        <w:rPr>
          <w:rFonts w:ascii="Arial" w:hAnsi="Arial" w:cs="Arial"/>
          <w:i/>
          <w:iCs/>
          <w:sz w:val="22"/>
          <w:szCs w:val="22"/>
        </w:rPr>
        <w:br/>
      </w:r>
    </w:p>
    <w:p w14:paraId="71778478" w14:textId="78158158" w:rsidR="00A72C1A" w:rsidRPr="00FB1119" w:rsidRDefault="00BD3381" w:rsidP="00183629">
      <w:pPr>
        <w:pStyle w:val="Heading1"/>
        <w:ind w:left="0"/>
      </w:pPr>
      <w:bookmarkStart w:id="0" w:name="_Hlk55388116"/>
      <w:r w:rsidRPr="00FB1119">
        <w:t xml:space="preserve">26.242 </w:t>
      </w:r>
      <w:r w:rsidR="00A72C1A" w:rsidRPr="00FB1119">
        <w:t xml:space="preserve">Public Speaking Time </w:t>
      </w:r>
    </w:p>
    <w:p w14:paraId="3FDBB70A" w14:textId="77CDEBD5" w:rsidR="00183629" w:rsidRPr="00FB1119" w:rsidRDefault="00183629" w:rsidP="00183629">
      <w:pPr>
        <w:rPr>
          <w:rFonts w:ascii="Arial" w:hAnsi="Arial" w:cs="Arial"/>
          <w:sz w:val="22"/>
          <w:szCs w:val="22"/>
        </w:rPr>
      </w:pPr>
      <w:r w:rsidRPr="00FB1119">
        <w:rPr>
          <w:rFonts w:ascii="Arial" w:hAnsi="Arial" w:cs="Arial"/>
          <w:sz w:val="22"/>
          <w:szCs w:val="22"/>
        </w:rPr>
        <w:tab/>
        <w:t xml:space="preserve">There were </w:t>
      </w:r>
      <w:r w:rsidR="00A0675C" w:rsidRPr="00FB1119">
        <w:rPr>
          <w:rFonts w:ascii="Arial" w:hAnsi="Arial" w:cs="Arial"/>
          <w:sz w:val="22"/>
          <w:szCs w:val="22"/>
        </w:rPr>
        <w:t>no</w:t>
      </w:r>
      <w:r w:rsidRPr="00FB1119">
        <w:rPr>
          <w:rFonts w:ascii="Arial" w:hAnsi="Arial" w:cs="Arial"/>
          <w:sz w:val="22"/>
          <w:szCs w:val="22"/>
        </w:rPr>
        <w:t xml:space="preserve"> public speakers.</w:t>
      </w:r>
    </w:p>
    <w:p w14:paraId="6C31C8E5" w14:textId="416E92E0" w:rsidR="00A72C1A" w:rsidRPr="00FB1119" w:rsidRDefault="00A72C1A" w:rsidP="00183629">
      <w:pPr>
        <w:jc w:val="both"/>
        <w:rPr>
          <w:rFonts w:ascii="Arial" w:hAnsi="Arial" w:cs="Arial"/>
          <w:sz w:val="22"/>
          <w:szCs w:val="22"/>
        </w:rPr>
      </w:pPr>
    </w:p>
    <w:p w14:paraId="5C4C4842" w14:textId="23EB4841" w:rsidR="0002248F" w:rsidRPr="00FB1119" w:rsidRDefault="00BD3381" w:rsidP="00183629">
      <w:pPr>
        <w:pStyle w:val="Heading1"/>
        <w:ind w:left="0"/>
      </w:pPr>
      <w:r w:rsidRPr="00FB1119">
        <w:t xml:space="preserve">26.243 </w:t>
      </w:r>
      <w:r w:rsidR="0002248F" w:rsidRPr="00FB1119">
        <w:t>Apologies for Absence</w:t>
      </w:r>
    </w:p>
    <w:p w14:paraId="6A3C525B" w14:textId="2EE161C6" w:rsidR="00183629" w:rsidRPr="00FB1119" w:rsidRDefault="00183629" w:rsidP="00183629">
      <w:pPr>
        <w:rPr>
          <w:rFonts w:ascii="Arial" w:hAnsi="Arial" w:cs="Arial"/>
          <w:sz w:val="22"/>
          <w:szCs w:val="22"/>
        </w:rPr>
      </w:pPr>
      <w:r w:rsidRPr="00FB1119">
        <w:rPr>
          <w:rFonts w:ascii="Arial" w:hAnsi="Arial" w:cs="Arial"/>
          <w:sz w:val="22"/>
          <w:szCs w:val="22"/>
        </w:rPr>
        <w:tab/>
        <w:t xml:space="preserve">Apologies were received and </w:t>
      </w:r>
      <w:r w:rsidR="009F285A" w:rsidRPr="00FB1119">
        <w:rPr>
          <w:rFonts w:ascii="Arial" w:hAnsi="Arial" w:cs="Arial"/>
          <w:sz w:val="22"/>
          <w:szCs w:val="22"/>
        </w:rPr>
        <w:t>accepted</w:t>
      </w:r>
      <w:r w:rsidRPr="00FB1119">
        <w:rPr>
          <w:rFonts w:ascii="Arial" w:hAnsi="Arial" w:cs="Arial"/>
          <w:sz w:val="22"/>
          <w:szCs w:val="22"/>
        </w:rPr>
        <w:t xml:space="preserve"> from Cllr G Woodcraft</w:t>
      </w:r>
      <w:r w:rsidR="00F12F69">
        <w:rPr>
          <w:rFonts w:ascii="Arial" w:hAnsi="Arial" w:cs="Arial"/>
          <w:sz w:val="22"/>
          <w:szCs w:val="22"/>
        </w:rPr>
        <w:t>.</w:t>
      </w:r>
    </w:p>
    <w:p w14:paraId="757CE67D" w14:textId="77777777" w:rsidR="0002248F" w:rsidRPr="00FB1119" w:rsidRDefault="0002248F" w:rsidP="00183629">
      <w:pPr>
        <w:jc w:val="both"/>
        <w:rPr>
          <w:rFonts w:ascii="Arial" w:hAnsi="Arial" w:cs="Arial"/>
          <w:sz w:val="22"/>
          <w:szCs w:val="22"/>
        </w:rPr>
      </w:pPr>
    </w:p>
    <w:p w14:paraId="4CD1BC8F" w14:textId="452357E5" w:rsidR="0012421A" w:rsidRPr="00FB1119" w:rsidRDefault="00BD3381" w:rsidP="009F285A">
      <w:pPr>
        <w:pStyle w:val="Heading1"/>
        <w:ind w:left="0"/>
      </w:pPr>
      <w:r w:rsidRPr="00FB1119">
        <w:t>26.244</w:t>
      </w:r>
      <w:r w:rsidR="0002248F" w:rsidRPr="00FB1119">
        <w:tab/>
        <w:t xml:space="preserve">Declarations of Interests </w:t>
      </w:r>
    </w:p>
    <w:p w14:paraId="277E99CC" w14:textId="4D345996" w:rsidR="009F285A" w:rsidRPr="00FB1119" w:rsidRDefault="009F285A" w:rsidP="009F285A">
      <w:pPr>
        <w:rPr>
          <w:rFonts w:ascii="Arial" w:hAnsi="Arial" w:cs="Arial"/>
          <w:sz w:val="22"/>
          <w:szCs w:val="22"/>
        </w:rPr>
      </w:pPr>
      <w:r w:rsidRPr="00FB1119">
        <w:rPr>
          <w:rFonts w:ascii="Arial" w:hAnsi="Arial" w:cs="Arial"/>
          <w:sz w:val="22"/>
          <w:szCs w:val="22"/>
        </w:rPr>
        <w:tab/>
      </w:r>
      <w:r w:rsidR="00A0675C" w:rsidRPr="00FB1119">
        <w:rPr>
          <w:rFonts w:ascii="Arial" w:hAnsi="Arial" w:cs="Arial"/>
          <w:sz w:val="22"/>
          <w:szCs w:val="22"/>
        </w:rPr>
        <w:t>There were no interests declared.</w:t>
      </w:r>
    </w:p>
    <w:p w14:paraId="5F4FFDE5" w14:textId="77777777" w:rsidR="00A0675C" w:rsidRPr="00FB1119" w:rsidRDefault="00A0675C" w:rsidP="009F285A">
      <w:pPr>
        <w:rPr>
          <w:rFonts w:ascii="Arial" w:hAnsi="Arial" w:cs="Arial"/>
          <w:sz w:val="22"/>
          <w:szCs w:val="22"/>
        </w:rPr>
      </w:pPr>
    </w:p>
    <w:p w14:paraId="3BC0BB7A" w14:textId="5327A6A3" w:rsidR="00A72C1A" w:rsidRPr="00FB1119" w:rsidRDefault="00BD3381" w:rsidP="00183629">
      <w:pPr>
        <w:pStyle w:val="Heading1"/>
        <w:ind w:left="0"/>
      </w:pPr>
      <w:r w:rsidRPr="00FB1119">
        <w:t>26.245</w:t>
      </w:r>
      <w:r w:rsidR="00A72C1A" w:rsidRPr="00FB1119">
        <w:tab/>
        <w:t>Minutes</w:t>
      </w:r>
    </w:p>
    <w:p w14:paraId="67690220" w14:textId="238CA037" w:rsidR="00846BB6" w:rsidRPr="00FB1119" w:rsidRDefault="009F285A" w:rsidP="00183629">
      <w:pPr>
        <w:jc w:val="both"/>
        <w:rPr>
          <w:rFonts w:ascii="Arial" w:hAnsi="Arial" w:cs="Arial"/>
          <w:sz w:val="22"/>
          <w:szCs w:val="22"/>
        </w:rPr>
      </w:pPr>
      <w:r w:rsidRPr="00FB1119">
        <w:rPr>
          <w:rFonts w:ascii="Arial" w:hAnsi="Arial" w:cs="Arial"/>
          <w:sz w:val="22"/>
          <w:szCs w:val="22"/>
        </w:rPr>
        <w:tab/>
        <w:t xml:space="preserve">The minutes of the </w:t>
      </w:r>
      <w:r w:rsidR="00A72C1A" w:rsidRPr="00FB1119">
        <w:rPr>
          <w:rFonts w:ascii="Arial" w:hAnsi="Arial" w:cs="Arial"/>
          <w:sz w:val="22"/>
          <w:szCs w:val="22"/>
        </w:rPr>
        <w:t>Meeting of the C</w:t>
      </w:r>
      <w:r w:rsidR="00E87478" w:rsidRPr="00FB1119">
        <w:rPr>
          <w:rFonts w:ascii="Arial" w:hAnsi="Arial" w:cs="Arial"/>
          <w:sz w:val="22"/>
          <w:szCs w:val="22"/>
        </w:rPr>
        <w:t xml:space="preserve">IL </w:t>
      </w:r>
      <w:r w:rsidR="00A72C1A" w:rsidRPr="00FB1119">
        <w:rPr>
          <w:rFonts w:ascii="Arial" w:hAnsi="Arial" w:cs="Arial"/>
          <w:sz w:val="22"/>
          <w:szCs w:val="22"/>
        </w:rPr>
        <w:t xml:space="preserve">Committee held on </w:t>
      </w:r>
      <w:r w:rsidR="00B16649" w:rsidRPr="00FB1119">
        <w:rPr>
          <w:rFonts w:ascii="Arial" w:hAnsi="Arial" w:cs="Arial"/>
          <w:sz w:val="22"/>
          <w:szCs w:val="22"/>
        </w:rPr>
        <w:t xml:space="preserve">9 </w:t>
      </w:r>
      <w:r w:rsidR="00367975" w:rsidRPr="00FB1119">
        <w:rPr>
          <w:rFonts w:ascii="Arial" w:hAnsi="Arial" w:cs="Arial"/>
          <w:sz w:val="22"/>
          <w:szCs w:val="22"/>
        </w:rPr>
        <w:t>February</w:t>
      </w:r>
      <w:r w:rsidR="00D90DFB" w:rsidRPr="00FB1119">
        <w:rPr>
          <w:rFonts w:ascii="Arial" w:hAnsi="Arial" w:cs="Arial"/>
          <w:sz w:val="22"/>
          <w:szCs w:val="22"/>
        </w:rPr>
        <w:t xml:space="preserve"> 20</w:t>
      </w:r>
      <w:r w:rsidR="00367975" w:rsidRPr="00FB1119">
        <w:rPr>
          <w:rFonts w:ascii="Arial" w:hAnsi="Arial" w:cs="Arial"/>
          <w:sz w:val="22"/>
          <w:szCs w:val="22"/>
        </w:rPr>
        <w:t>26</w:t>
      </w:r>
      <w:r w:rsidRPr="00FB1119">
        <w:rPr>
          <w:rFonts w:ascii="Arial" w:hAnsi="Arial" w:cs="Arial"/>
          <w:sz w:val="22"/>
          <w:szCs w:val="22"/>
        </w:rPr>
        <w:t xml:space="preserve"> were </w:t>
      </w:r>
      <w:r w:rsidRPr="00FB1119">
        <w:rPr>
          <w:rFonts w:ascii="Arial" w:hAnsi="Arial" w:cs="Arial"/>
          <w:sz w:val="22"/>
          <w:szCs w:val="22"/>
        </w:rPr>
        <w:tab/>
        <w:t>confirmed as a true record</w:t>
      </w:r>
      <w:r w:rsidR="00FB1119" w:rsidRPr="00FB1119">
        <w:rPr>
          <w:rFonts w:ascii="Arial" w:hAnsi="Arial" w:cs="Arial"/>
          <w:sz w:val="22"/>
          <w:szCs w:val="22"/>
        </w:rPr>
        <w:t>.</w:t>
      </w:r>
    </w:p>
    <w:p w14:paraId="3574B0F4" w14:textId="58B5425A" w:rsidR="00D42606" w:rsidRPr="00FB1119" w:rsidRDefault="00D42606" w:rsidP="00183629">
      <w:pPr>
        <w:jc w:val="both"/>
        <w:rPr>
          <w:rFonts w:ascii="Arial" w:hAnsi="Arial" w:cs="Arial"/>
          <w:sz w:val="22"/>
          <w:szCs w:val="22"/>
        </w:rPr>
      </w:pPr>
    </w:p>
    <w:p w14:paraId="0608ECA4" w14:textId="77777777" w:rsidR="00B968AB" w:rsidRPr="00A83CB9" w:rsidRDefault="00BD3381" w:rsidP="00B968AB">
      <w:pPr>
        <w:pStyle w:val="Heading1"/>
        <w:ind w:left="0"/>
        <w:rPr>
          <w:b w:val="0"/>
          <w:bCs w:val="0"/>
        </w:rPr>
      </w:pPr>
      <w:r w:rsidRPr="00FB1119">
        <w:t>26.246</w:t>
      </w:r>
      <w:r w:rsidR="00846BB6" w:rsidRPr="00FB1119">
        <w:tab/>
      </w:r>
      <w:r w:rsidR="00A72C1A" w:rsidRPr="00FB1119">
        <w:t>CIL Receipts</w:t>
      </w:r>
    </w:p>
    <w:p w14:paraId="208A2A9A" w14:textId="77777777" w:rsidR="00A83CB9" w:rsidRPr="00A83CB9" w:rsidRDefault="00A83CB9" w:rsidP="00A83CB9">
      <w:pPr>
        <w:pStyle w:val="Heading1"/>
        <w:rPr>
          <w:b w:val="0"/>
          <w:bCs w:val="0"/>
        </w:rPr>
      </w:pPr>
      <w:r w:rsidRPr="00A83CB9">
        <w:rPr>
          <w:b w:val="0"/>
          <w:bCs w:val="0"/>
        </w:rPr>
        <w:t>I. It was noted that £53,983.12 was available at the time of writing.</w:t>
      </w:r>
    </w:p>
    <w:p w14:paraId="6F91225F" w14:textId="77777777" w:rsidR="00A83CB9" w:rsidRPr="00A83CB9" w:rsidRDefault="00A83CB9" w:rsidP="00A83CB9">
      <w:pPr>
        <w:pStyle w:val="Heading1"/>
        <w:rPr>
          <w:b w:val="0"/>
          <w:bCs w:val="0"/>
        </w:rPr>
      </w:pPr>
      <w:r w:rsidRPr="00A83CB9">
        <w:rPr>
          <w:b w:val="0"/>
          <w:bCs w:val="0"/>
        </w:rPr>
        <w:t>II. It was noted that Community Infrastructure Levy (CIL) funds are subject to spending deadlines. The Committee discussed the need to identify projects that could be approved and completed within the relevant timeframes.</w:t>
      </w:r>
    </w:p>
    <w:p w14:paraId="2DE07AD8" w14:textId="77777777" w:rsidR="00A83CB9" w:rsidRPr="00A83CB9" w:rsidRDefault="00A83CB9" w:rsidP="00A83CB9">
      <w:pPr>
        <w:pStyle w:val="Heading1"/>
        <w:rPr>
          <w:b w:val="0"/>
          <w:bCs w:val="0"/>
        </w:rPr>
      </w:pPr>
      <w:r w:rsidRPr="00A83CB9">
        <w:rPr>
          <w:b w:val="0"/>
          <w:bCs w:val="0"/>
        </w:rPr>
        <w:t>CIL funds received up to November 2025 were subject to the following deadlines:</w:t>
      </w:r>
    </w:p>
    <w:p w14:paraId="17D56C57" w14:textId="77777777" w:rsidR="00A83CB9" w:rsidRPr="00A83CB9" w:rsidRDefault="00A83CB9" w:rsidP="00A83CB9">
      <w:pPr>
        <w:pStyle w:val="Heading1"/>
        <w:numPr>
          <w:ilvl w:val="0"/>
          <w:numId w:val="13"/>
        </w:numPr>
        <w:rPr>
          <w:b w:val="0"/>
          <w:bCs w:val="0"/>
        </w:rPr>
      </w:pPr>
      <w:r w:rsidRPr="00A83CB9">
        <w:rPr>
          <w:b w:val="0"/>
          <w:bCs w:val="0"/>
        </w:rPr>
        <w:t>£22,926.88 – 14 February 2028</w:t>
      </w:r>
    </w:p>
    <w:p w14:paraId="71A9FE19" w14:textId="77777777" w:rsidR="00A83CB9" w:rsidRPr="00A83CB9" w:rsidRDefault="00A83CB9" w:rsidP="00A83CB9">
      <w:pPr>
        <w:pStyle w:val="Heading1"/>
        <w:numPr>
          <w:ilvl w:val="0"/>
          <w:numId w:val="13"/>
        </w:numPr>
        <w:rPr>
          <w:b w:val="0"/>
          <w:bCs w:val="0"/>
        </w:rPr>
      </w:pPr>
      <w:r w:rsidRPr="00A83CB9">
        <w:rPr>
          <w:b w:val="0"/>
          <w:bCs w:val="0"/>
        </w:rPr>
        <w:t>£34,815.74 – 13 November 2028</w:t>
      </w:r>
    </w:p>
    <w:p w14:paraId="27C87AC9" w14:textId="77777777" w:rsidR="005D0375" w:rsidRPr="00FB1119" w:rsidRDefault="005D0375" w:rsidP="00183629">
      <w:pPr>
        <w:pStyle w:val="BodyTextIndent"/>
        <w:autoSpaceDE w:val="0"/>
        <w:autoSpaceDN w:val="0"/>
        <w:adjustRightInd w:val="0"/>
        <w:ind w:left="0"/>
        <w:jc w:val="both"/>
        <w:rPr>
          <w:sz w:val="22"/>
          <w:szCs w:val="22"/>
        </w:rPr>
      </w:pPr>
    </w:p>
    <w:p w14:paraId="06F460D5" w14:textId="0E0C1115" w:rsidR="002E357F" w:rsidRPr="00FB1119" w:rsidRDefault="00BD3381" w:rsidP="00183629">
      <w:pPr>
        <w:pStyle w:val="Heading1"/>
        <w:ind w:left="0"/>
      </w:pPr>
      <w:r w:rsidRPr="00FB1119">
        <w:t>26.247</w:t>
      </w:r>
      <w:r w:rsidR="00CD463F" w:rsidRPr="00FB1119">
        <w:tab/>
      </w:r>
      <w:r w:rsidR="002E357F" w:rsidRPr="00FB1119">
        <w:t>CIL Projects</w:t>
      </w:r>
    </w:p>
    <w:p w14:paraId="0F3DCA5F" w14:textId="3E4712F3" w:rsidR="00FE4BAB" w:rsidRPr="00FE4BAB" w:rsidRDefault="00FE4BAB" w:rsidP="00FE4BAB">
      <w:pPr>
        <w:jc w:val="both"/>
        <w:rPr>
          <w:rFonts w:ascii="Arial" w:hAnsi="Arial" w:cs="Arial"/>
          <w:sz w:val="22"/>
          <w:szCs w:val="22"/>
        </w:rPr>
      </w:pPr>
      <w:r>
        <w:rPr>
          <w:rFonts w:ascii="Arial" w:hAnsi="Arial" w:cs="Arial"/>
          <w:sz w:val="22"/>
          <w:szCs w:val="22"/>
        </w:rPr>
        <w:tab/>
        <w:t>T</w:t>
      </w:r>
      <w:r w:rsidRPr="00FE4BAB">
        <w:rPr>
          <w:rFonts w:ascii="Arial" w:hAnsi="Arial" w:cs="Arial"/>
          <w:sz w:val="22"/>
          <w:szCs w:val="22"/>
        </w:rPr>
        <w:t xml:space="preserve">he Committee considered the CIL Project Register and CIL Delivery Plan, which </w:t>
      </w:r>
      <w:r>
        <w:rPr>
          <w:rFonts w:ascii="Arial" w:hAnsi="Arial" w:cs="Arial"/>
          <w:sz w:val="22"/>
          <w:szCs w:val="22"/>
        </w:rPr>
        <w:tab/>
      </w:r>
      <w:r w:rsidRPr="00FE4BAB">
        <w:rPr>
          <w:rFonts w:ascii="Arial" w:hAnsi="Arial" w:cs="Arial"/>
          <w:sz w:val="22"/>
          <w:szCs w:val="22"/>
        </w:rPr>
        <w:t xml:space="preserve">incorporate suggestions received from the community at the Town Meeting earlier in </w:t>
      </w:r>
      <w:r>
        <w:rPr>
          <w:rFonts w:ascii="Arial" w:hAnsi="Arial" w:cs="Arial"/>
          <w:sz w:val="22"/>
          <w:szCs w:val="22"/>
        </w:rPr>
        <w:tab/>
      </w:r>
      <w:r w:rsidRPr="00FE4BAB">
        <w:rPr>
          <w:rFonts w:ascii="Arial" w:hAnsi="Arial" w:cs="Arial"/>
          <w:sz w:val="22"/>
          <w:szCs w:val="22"/>
        </w:rPr>
        <w:t>2026, together with proposals from Town Councillors.</w:t>
      </w:r>
    </w:p>
    <w:p w14:paraId="35EF7F1E" w14:textId="77777777" w:rsidR="00FE4BAB" w:rsidRDefault="00FE4BAB" w:rsidP="00FE4BAB">
      <w:pPr>
        <w:jc w:val="both"/>
        <w:rPr>
          <w:rFonts w:ascii="Arial" w:hAnsi="Arial" w:cs="Arial"/>
          <w:sz w:val="22"/>
          <w:szCs w:val="22"/>
        </w:rPr>
      </w:pPr>
      <w:r>
        <w:rPr>
          <w:rFonts w:ascii="Arial" w:hAnsi="Arial" w:cs="Arial"/>
          <w:sz w:val="22"/>
          <w:szCs w:val="22"/>
        </w:rPr>
        <w:tab/>
      </w:r>
    </w:p>
    <w:p w14:paraId="50895F53" w14:textId="6D42BF9E" w:rsidR="00FE4BAB" w:rsidRPr="00FE4BAB" w:rsidRDefault="00FE4BAB" w:rsidP="00FE4BAB">
      <w:pPr>
        <w:jc w:val="both"/>
        <w:rPr>
          <w:rFonts w:ascii="Arial" w:hAnsi="Arial" w:cs="Arial"/>
          <w:sz w:val="22"/>
          <w:szCs w:val="22"/>
        </w:rPr>
      </w:pPr>
      <w:r>
        <w:rPr>
          <w:rFonts w:ascii="Arial" w:hAnsi="Arial" w:cs="Arial"/>
          <w:sz w:val="22"/>
          <w:szCs w:val="22"/>
        </w:rPr>
        <w:tab/>
      </w:r>
      <w:r w:rsidRPr="00FE4BAB">
        <w:rPr>
          <w:rFonts w:ascii="Arial" w:hAnsi="Arial" w:cs="Arial"/>
          <w:sz w:val="22"/>
          <w:szCs w:val="22"/>
        </w:rPr>
        <w:t xml:space="preserve">Following discussion of project priorities, it was agreed to recommend a shortlist of </w:t>
      </w:r>
      <w:r w:rsidRPr="00FE4BAB">
        <w:rPr>
          <w:rFonts w:ascii="Arial" w:hAnsi="Arial" w:cs="Arial"/>
          <w:sz w:val="22"/>
          <w:szCs w:val="22"/>
        </w:rPr>
        <w:tab/>
      </w:r>
      <w:r w:rsidRPr="00FE4BAB">
        <w:rPr>
          <w:rFonts w:ascii="Arial" w:hAnsi="Arial" w:cs="Arial"/>
          <w:sz w:val="22"/>
          <w:szCs w:val="22"/>
        </w:rPr>
        <w:t>projects to the Town Council once preliminary costings had been obtained.</w:t>
      </w:r>
    </w:p>
    <w:p w14:paraId="0EA432B0" w14:textId="77777777" w:rsidR="00FE4BAB" w:rsidRDefault="00FE4BAB" w:rsidP="00FE4BAB">
      <w:pPr>
        <w:jc w:val="both"/>
        <w:rPr>
          <w:rFonts w:ascii="Arial" w:hAnsi="Arial" w:cs="Arial"/>
          <w:sz w:val="22"/>
          <w:szCs w:val="22"/>
        </w:rPr>
      </w:pPr>
      <w:r>
        <w:rPr>
          <w:rFonts w:ascii="Arial" w:hAnsi="Arial" w:cs="Arial"/>
          <w:sz w:val="22"/>
          <w:szCs w:val="22"/>
        </w:rPr>
        <w:tab/>
      </w:r>
    </w:p>
    <w:p w14:paraId="411AD190" w14:textId="2A789C3D" w:rsidR="00FE4BAB" w:rsidRPr="00FE4BAB" w:rsidRDefault="00FE4BAB" w:rsidP="00FE4BAB">
      <w:pPr>
        <w:jc w:val="both"/>
        <w:rPr>
          <w:rFonts w:ascii="Arial" w:hAnsi="Arial" w:cs="Arial"/>
          <w:sz w:val="22"/>
          <w:szCs w:val="22"/>
        </w:rPr>
      </w:pPr>
      <w:r>
        <w:rPr>
          <w:rFonts w:ascii="Arial" w:hAnsi="Arial" w:cs="Arial"/>
          <w:sz w:val="22"/>
          <w:szCs w:val="22"/>
        </w:rPr>
        <w:tab/>
      </w:r>
      <w:r w:rsidRPr="00FE4BAB">
        <w:rPr>
          <w:rFonts w:ascii="Arial" w:hAnsi="Arial" w:cs="Arial"/>
          <w:sz w:val="22"/>
          <w:szCs w:val="22"/>
        </w:rPr>
        <w:t xml:space="preserve">The Committee acknowledged the importance of prioritising projects that were </w:t>
      </w:r>
      <w:r w:rsidR="00070C07">
        <w:rPr>
          <w:rFonts w:ascii="Arial" w:hAnsi="Arial" w:cs="Arial"/>
          <w:sz w:val="22"/>
          <w:szCs w:val="22"/>
        </w:rPr>
        <w:tab/>
      </w:r>
      <w:r w:rsidRPr="00FE4BAB">
        <w:rPr>
          <w:rFonts w:ascii="Arial" w:hAnsi="Arial" w:cs="Arial"/>
          <w:sz w:val="22"/>
          <w:szCs w:val="22"/>
        </w:rPr>
        <w:t xml:space="preserve">deliverable within the applicable CIL spending deadlines and compliant with the </w:t>
      </w:r>
      <w:r w:rsidR="00070C07">
        <w:rPr>
          <w:rFonts w:ascii="Arial" w:hAnsi="Arial" w:cs="Arial"/>
          <w:sz w:val="22"/>
          <w:szCs w:val="22"/>
        </w:rPr>
        <w:tab/>
      </w:r>
      <w:r w:rsidRPr="00FE4BAB">
        <w:rPr>
          <w:rFonts w:ascii="Arial" w:hAnsi="Arial" w:cs="Arial"/>
          <w:sz w:val="22"/>
          <w:szCs w:val="22"/>
        </w:rPr>
        <w:t>permitted use of CIL funds.</w:t>
      </w:r>
      <w:r w:rsidR="00070C07">
        <w:rPr>
          <w:rFonts w:ascii="Arial" w:hAnsi="Arial" w:cs="Arial"/>
          <w:sz w:val="22"/>
          <w:szCs w:val="22"/>
        </w:rPr>
        <w:t xml:space="preserve"> It was noted that the Town Council is bound by statue and </w:t>
      </w:r>
      <w:r w:rsidR="006158EE">
        <w:rPr>
          <w:rFonts w:ascii="Arial" w:hAnsi="Arial" w:cs="Arial"/>
          <w:sz w:val="22"/>
          <w:szCs w:val="22"/>
        </w:rPr>
        <w:tab/>
      </w:r>
      <w:r w:rsidR="00070C07">
        <w:rPr>
          <w:rFonts w:ascii="Arial" w:hAnsi="Arial" w:cs="Arial"/>
          <w:sz w:val="22"/>
          <w:szCs w:val="22"/>
        </w:rPr>
        <w:t xml:space="preserve">only has powers </w:t>
      </w:r>
      <w:r w:rsidR="006158EE">
        <w:rPr>
          <w:rFonts w:ascii="Arial" w:hAnsi="Arial" w:cs="Arial"/>
          <w:sz w:val="22"/>
          <w:szCs w:val="22"/>
        </w:rPr>
        <w:t xml:space="preserve">in certain areas. It may be that a partnership or grant can be made </w:t>
      </w:r>
      <w:r w:rsidR="006158EE">
        <w:rPr>
          <w:rFonts w:ascii="Arial" w:hAnsi="Arial" w:cs="Arial"/>
          <w:sz w:val="22"/>
          <w:szCs w:val="22"/>
        </w:rPr>
        <w:tab/>
        <w:t>available to a third party organisation to realise some CIL projects.</w:t>
      </w:r>
    </w:p>
    <w:p w14:paraId="0B292D6D" w14:textId="77777777" w:rsidR="006158EE" w:rsidRDefault="006158EE" w:rsidP="00FE4BAB">
      <w:pPr>
        <w:jc w:val="both"/>
        <w:rPr>
          <w:rFonts w:ascii="Arial" w:hAnsi="Arial" w:cs="Arial"/>
          <w:sz w:val="22"/>
          <w:szCs w:val="22"/>
        </w:rPr>
      </w:pPr>
      <w:r>
        <w:rPr>
          <w:rFonts w:ascii="Arial" w:hAnsi="Arial" w:cs="Arial"/>
          <w:sz w:val="22"/>
          <w:szCs w:val="22"/>
        </w:rPr>
        <w:tab/>
      </w:r>
    </w:p>
    <w:p w14:paraId="3CE6560F" w14:textId="006285DF" w:rsidR="00FE4BAB" w:rsidRPr="00FE4BAB" w:rsidRDefault="006158EE" w:rsidP="00FE4BAB">
      <w:pPr>
        <w:jc w:val="both"/>
        <w:rPr>
          <w:rFonts w:ascii="Arial" w:hAnsi="Arial" w:cs="Arial"/>
          <w:sz w:val="22"/>
          <w:szCs w:val="22"/>
        </w:rPr>
      </w:pPr>
      <w:r>
        <w:rPr>
          <w:rFonts w:ascii="Arial" w:hAnsi="Arial" w:cs="Arial"/>
          <w:sz w:val="22"/>
          <w:szCs w:val="22"/>
        </w:rPr>
        <w:tab/>
      </w:r>
      <w:r w:rsidR="00FE4BAB" w:rsidRPr="00FE4BAB">
        <w:rPr>
          <w:rFonts w:ascii="Arial" w:hAnsi="Arial" w:cs="Arial"/>
          <w:sz w:val="22"/>
          <w:szCs w:val="22"/>
        </w:rPr>
        <w:t xml:space="preserve">The following projects were selected for further investigation, with responsibility for </w:t>
      </w:r>
      <w:r>
        <w:rPr>
          <w:rFonts w:ascii="Arial" w:hAnsi="Arial" w:cs="Arial"/>
          <w:sz w:val="22"/>
          <w:szCs w:val="22"/>
        </w:rPr>
        <w:tab/>
      </w:r>
      <w:r w:rsidR="00FE4BAB" w:rsidRPr="00FE4BAB">
        <w:rPr>
          <w:rFonts w:ascii="Arial" w:hAnsi="Arial" w:cs="Arial"/>
          <w:sz w:val="22"/>
          <w:szCs w:val="22"/>
        </w:rPr>
        <w:t>developing each proposal allocated as follows:</w:t>
      </w:r>
    </w:p>
    <w:p w14:paraId="6B8041A2" w14:textId="77777777" w:rsidR="00FE4BAB" w:rsidRPr="00FE4BAB" w:rsidRDefault="00FE4BAB" w:rsidP="00FE4BAB">
      <w:pPr>
        <w:numPr>
          <w:ilvl w:val="0"/>
          <w:numId w:val="15"/>
        </w:numPr>
        <w:tabs>
          <w:tab w:val="num" w:pos="720"/>
        </w:tabs>
        <w:jc w:val="both"/>
        <w:rPr>
          <w:rFonts w:ascii="Arial" w:hAnsi="Arial" w:cs="Arial"/>
          <w:sz w:val="22"/>
          <w:szCs w:val="22"/>
        </w:rPr>
      </w:pPr>
      <w:r w:rsidRPr="00FE4BAB">
        <w:rPr>
          <w:rFonts w:ascii="Arial" w:hAnsi="Arial" w:cs="Arial"/>
          <w:b/>
          <w:bCs/>
          <w:sz w:val="22"/>
          <w:szCs w:val="22"/>
        </w:rPr>
        <w:t>Station Road Toilets</w:t>
      </w:r>
      <w:r w:rsidRPr="00FE4BAB">
        <w:rPr>
          <w:rFonts w:ascii="Arial" w:hAnsi="Arial" w:cs="Arial"/>
          <w:sz w:val="22"/>
          <w:szCs w:val="22"/>
        </w:rPr>
        <w:t xml:space="preserve"> – Cllr Jamieson. The Committee noted that this project was already an agreed objective within the previously approved CIL Delivery Plan.</w:t>
      </w:r>
    </w:p>
    <w:p w14:paraId="3262C8EE" w14:textId="77777777" w:rsidR="00FE4BAB" w:rsidRPr="00FE4BAB" w:rsidRDefault="00FE4BAB" w:rsidP="00FE4BAB">
      <w:pPr>
        <w:numPr>
          <w:ilvl w:val="0"/>
          <w:numId w:val="15"/>
        </w:numPr>
        <w:tabs>
          <w:tab w:val="num" w:pos="720"/>
        </w:tabs>
        <w:jc w:val="both"/>
        <w:rPr>
          <w:rFonts w:ascii="Arial" w:hAnsi="Arial" w:cs="Arial"/>
          <w:sz w:val="22"/>
          <w:szCs w:val="22"/>
        </w:rPr>
      </w:pPr>
      <w:r w:rsidRPr="00FE4BAB">
        <w:rPr>
          <w:rFonts w:ascii="Arial" w:hAnsi="Arial" w:cs="Arial"/>
          <w:b/>
          <w:bCs/>
          <w:sz w:val="22"/>
          <w:szCs w:val="22"/>
        </w:rPr>
        <w:t>Trees for Shade</w:t>
      </w:r>
      <w:r w:rsidRPr="00FE4BAB">
        <w:rPr>
          <w:rFonts w:ascii="Arial" w:hAnsi="Arial" w:cs="Arial"/>
          <w:sz w:val="22"/>
          <w:szCs w:val="22"/>
        </w:rPr>
        <w:t xml:space="preserve"> – Cllr Doorbar.</w:t>
      </w:r>
    </w:p>
    <w:p w14:paraId="12C32DA7" w14:textId="77777777" w:rsidR="00FE4BAB" w:rsidRPr="00FE4BAB" w:rsidRDefault="00FE4BAB" w:rsidP="00FE4BAB">
      <w:pPr>
        <w:numPr>
          <w:ilvl w:val="0"/>
          <w:numId w:val="15"/>
        </w:numPr>
        <w:tabs>
          <w:tab w:val="num" w:pos="720"/>
        </w:tabs>
        <w:jc w:val="both"/>
        <w:rPr>
          <w:rFonts w:ascii="Arial" w:hAnsi="Arial" w:cs="Arial"/>
          <w:sz w:val="22"/>
          <w:szCs w:val="22"/>
        </w:rPr>
      </w:pPr>
      <w:r w:rsidRPr="00FE4BAB">
        <w:rPr>
          <w:rFonts w:ascii="Arial" w:hAnsi="Arial" w:cs="Arial"/>
          <w:b/>
          <w:bCs/>
          <w:sz w:val="22"/>
          <w:szCs w:val="22"/>
        </w:rPr>
        <w:t>Signage from Lime Kiln to the High Street</w:t>
      </w:r>
      <w:r w:rsidRPr="00FE4BAB">
        <w:rPr>
          <w:rFonts w:ascii="Arial" w:hAnsi="Arial" w:cs="Arial"/>
          <w:sz w:val="22"/>
          <w:szCs w:val="22"/>
        </w:rPr>
        <w:t xml:space="preserve"> – Cllr Cook.</w:t>
      </w:r>
    </w:p>
    <w:p w14:paraId="64BB1551" w14:textId="7845E3CF" w:rsidR="00FE4BAB" w:rsidRPr="00FE4BAB" w:rsidRDefault="00FE4BAB" w:rsidP="00326F9C">
      <w:pPr>
        <w:ind w:left="720"/>
        <w:jc w:val="both"/>
        <w:rPr>
          <w:rFonts w:ascii="Arial" w:hAnsi="Arial" w:cs="Arial"/>
          <w:sz w:val="22"/>
          <w:szCs w:val="22"/>
        </w:rPr>
      </w:pPr>
      <w:r w:rsidRPr="00FE4BAB">
        <w:rPr>
          <w:rFonts w:ascii="Arial" w:hAnsi="Arial" w:cs="Arial"/>
          <w:sz w:val="22"/>
          <w:szCs w:val="22"/>
        </w:rPr>
        <w:t xml:space="preserve">The Committee noted that preliminary costings would be required before </w:t>
      </w:r>
      <w:r w:rsidR="00326F9C">
        <w:rPr>
          <w:rFonts w:ascii="Arial" w:hAnsi="Arial" w:cs="Arial"/>
          <w:sz w:val="22"/>
          <w:szCs w:val="22"/>
        </w:rPr>
        <w:t>this</w:t>
      </w:r>
      <w:r w:rsidRPr="00FE4BAB">
        <w:rPr>
          <w:rFonts w:ascii="Arial" w:hAnsi="Arial" w:cs="Arial"/>
          <w:sz w:val="22"/>
          <w:szCs w:val="22"/>
        </w:rPr>
        <w:t xml:space="preserve"> shortlist could be recommended to the Town Council.</w:t>
      </w:r>
    </w:p>
    <w:p w14:paraId="307D26C2" w14:textId="73A3FE85" w:rsidR="008855A9" w:rsidRPr="00FB1119" w:rsidRDefault="00A3596A" w:rsidP="00537B45">
      <w:pPr>
        <w:rPr>
          <w:rFonts w:ascii="Arial" w:hAnsi="Arial" w:cs="Arial"/>
          <w:sz w:val="22"/>
          <w:szCs w:val="22"/>
        </w:rPr>
      </w:pPr>
      <w:r w:rsidRPr="00FB1119">
        <w:rPr>
          <w:rFonts w:ascii="Arial" w:hAnsi="Arial" w:cs="Arial"/>
          <w:sz w:val="22"/>
          <w:szCs w:val="22"/>
        </w:rPr>
        <w:lastRenderedPageBreak/>
        <w:tab/>
      </w:r>
      <w:r w:rsidR="008855A9">
        <w:rPr>
          <w:rFonts w:ascii="Arial" w:hAnsi="Arial" w:cs="Arial"/>
          <w:sz w:val="22"/>
          <w:szCs w:val="22"/>
        </w:rPr>
        <w:tab/>
      </w:r>
    </w:p>
    <w:p w14:paraId="1961997C" w14:textId="34A1FD82" w:rsidR="0036178E" w:rsidRPr="00FB1119" w:rsidRDefault="00A9510B" w:rsidP="009D7B6D">
      <w:pPr>
        <w:rPr>
          <w:rFonts w:ascii="Arial" w:hAnsi="Arial" w:cs="Arial"/>
          <w:sz w:val="22"/>
          <w:szCs w:val="22"/>
        </w:rPr>
      </w:pPr>
      <w:r w:rsidRPr="00FB1119">
        <w:rPr>
          <w:rFonts w:ascii="Arial" w:hAnsi="Arial" w:cs="Arial"/>
          <w:sz w:val="22"/>
          <w:szCs w:val="22"/>
        </w:rPr>
        <w:tab/>
      </w:r>
      <w:r w:rsidR="0036178E" w:rsidRPr="00FB1119">
        <w:rPr>
          <w:rFonts w:ascii="Arial" w:hAnsi="Arial" w:cs="Arial"/>
          <w:sz w:val="22"/>
          <w:szCs w:val="22"/>
        </w:rPr>
        <w:tab/>
      </w:r>
    </w:p>
    <w:p w14:paraId="003F25CC" w14:textId="77777777" w:rsidR="00F02B7F" w:rsidRPr="00FB1119" w:rsidRDefault="00F02B7F" w:rsidP="0036178E">
      <w:pPr>
        <w:rPr>
          <w:rFonts w:ascii="Arial" w:hAnsi="Arial" w:cs="Arial"/>
          <w:sz w:val="22"/>
          <w:szCs w:val="22"/>
        </w:rPr>
      </w:pPr>
    </w:p>
    <w:p w14:paraId="0FB40330" w14:textId="77777777" w:rsidR="005515B4" w:rsidRDefault="005515B4" w:rsidP="00183629">
      <w:pPr>
        <w:pStyle w:val="BodyTextIndent"/>
        <w:autoSpaceDE w:val="0"/>
        <w:autoSpaceDN w:val="0"/>
        <w:adjustRightInd w:val="0"/>
        <w:ind w:left="0" w:firstLine="0"/>
        <w:jc w:val="both"/>
        <w:rPr>
          <w:sz w:val="22"/>
          <w:szCs w:val="22"/>
        </w:rPr>
      </w:pPr>
    </w:p>
    <w:p w14:paraId="51399D83" w14:textId="77777777" w:rsidR="001F3945" w:rsidRPr="00FB1119" w:rsidRDefault="001F3945" w:rsidP="00183629">
      <w:pPr>
        <w:pStyle w:val="BodyTextIndent"/>
        <w:autoSpaceDE w:val="0"/>
        <w:autoSpaceDN w:val="0"/>
        <w:adjustRightInd w:val="0"/>
        <w:ind w:left="0" w:firstLine="0"/>
        <w:jc w:val="both"/>
        <w:rPr>
          <w:sz w:val="22"/>
          <w:szCs w:val="22"/>
        </w:rPr>
      </w:pPr>
    </w:p>
    <w:p w14:paraId="727E90DA" w14:textId="420A57C0" w:rsidR="004A3B84" w:rsidRPr="00FB1119" w:rsidRDefault="00BD3381" w:rsidP="00183629">
      <w:pPr>
        <w:pStyle w:val="Heading1"/>
        <w:ind w:left="0"/>
      </w:pPr>
      <w:r w:rsidRPr="00FB1119">
        <w:t>26.248</w:t>
      </w:r>
      <w:r w:rsidR="00EB691C" w:rsidRPr="00FB1119">
        <w:tab/>
      </w:r>
      <w:r w:rsidR="00A72C1A" w:rsidRPr="00FB1119">
        <w:t>Any Other Business at the Chair</w:t>
      </w:r>
      <w:r w:rsidR="00F758A7" w:rsidRPr="00FB1119">
        <w:t>’</w:t>
      </w:r>
      <w:r w:rsidR="00A72C1A" w:rsidRPr="00FB1119">
        <w:t>s Discretion</w:t>
      </w:r>
    </w:p>
    <w:p w14:paraId="079CDF3F" w14:textId="0EA41245" w:rsidR="00F72084" w:rsidRDefault="009D7B6D" w:rsidP="00FF21BB">
      <w:pPr>
        <w:pStyle w:val="BodyTextIndent"/>
        <w:ind w:left="0" w:firstLine="0"/>
        <w:jc w:val="both"/>
        <w:rPr>
          <w:sz w:val="22"/>
          <w:szCs w:val="22"/>
        </w:rPr>
      </w:pPr>
      <w:bookmarkStart w:id="1" w:name="_Hlk182316634"/>
      <w:bookmarkEnd w:id="0"/>
      <w:r>
        <w:rPr>
          <w:sz w:val="22"/>
          <w:szCs w:val="22"/>
        </w:rPr>
        <w:tab/>
        <w:t>No other business was raised.</w:t>
      </w:r>
      <w:r w:rsidR="00F72084" w:rsidRPr="00FB1119">
        <w:rPr>
          <w:sz w:val="22"/>
          <w:szCs w:val="22"/>
        </w:rPr>
        <w:tab/>
      </w:r>
    </w:p>
    <w:p w14:paraId="3E57AE6C" w14:textId="77777777" w:rsidR="00FF6A7F" w:rsidRDefault="00FF6A7F" w:rsidP="00FF21BB">
      <w:pPr>
        <w:pStyle w:val="BodyTextIndent"/>
        <w:ind w:left="0" w:firstLine="0"/>
        <w:jc w:val="both"/>
        <w:rPr>
          <w:sz w:val="22"/>
          <w:szCs w:val="22"/>
        </w:rPr>
      </w:pPr>
    </w:p>
    <w:p w14:paraId="419C0BF7" w14:textId="77777777" w:rsidR="00FF6A7F" w:rsidRPr="00FB1119" w:rsidRDefault="00FF6A7F" w:rsidP="00FF21BB">
      <w:pPr>
        <w:pStyle w:val="BodyTextIndent"/>
        <w:ind w:left="0" w:firstLine="0"/>
        <w:jc w:val="both"/>
        <w:rPr>
          <w:sz w:val="22"/>
          <w:szCs w:val="22"/>
        </w:rPr>
      </w:pPr>
    </w:p>
    <w:p w14:paraId="6C2833C5" w14:textId="77777777" w:rsidR="00F72084" w:rsidRPr="00FB1119" w:rsidRDefault="00F72084" w:rsidP="00FF21BB">
      <w:pPr>
        <w:pStyle w:val="BodyTextIndent"/>
        <w:ind w:left="0" w:firstLine="0"/>
        <w:jc w:val="both"/>
        <w:rPr>
          <w:sz w:val="22"/>
          <w:szCs w:val="22"/>
        </w:rPr>
      </w:pPr>
    </w:p>
    <w:p w14:paraId="1B742134" w14:textId="4B6C4464" w:rsidR="00183629" w:rsidRPr="00FB1119" w:rsidRDefault="00183629" w:rsidP="00FF21BB">
      <w:pPr>
        <w:pStyle w:val="BodyTextIndent"/>
        <w:ind w:left="0" w:firstLine="0"/>
        <w:jc w:val="both"/>
        <w:rPr>
          <w:sz w:val="22"/>
          <w:szCs w:val="22"/>
        </w:rPr>
      </w:pPr>
      <w:r w:rsidRPr="00FB1119">
        <w:rPr>
          <w:sz w:val="22"/>
          <w:szCs w:val="22"/>
        </w:rPr>
        <w:t xml:space="preserve">There being no further business, the Meeting closed at </w:t>
      </w:r>
      <w:r w:rsidR="00D367AD">
        <w:rPr>
          <w:sz w:val="22"/>
          <w:szCs w:val="22"/>
        </w:rPr>
        <w:t>8.18</w:t>
      </w:r>
      <w:r w:rsidRPr="00FB1119">
        <w:rPr>
          <w:sz w:val="22"/>
          <w:szCs w:val="22"/>
        </w:rPr>
        <w:t>pm.</w:t>
      </w:r>
    </w:p>
    <w:p w14:paraId="3211BF4A" w14:textId="77777777" w:rsidR="00183629" w:rsidRPr="00FB1119" w:rsidRDefault="00183629" w:rsidP="00FF21BB">
      <w:pPr>
        <w:pStyle w:val="BodyTextIndent"/>
        <w:ind w:left="0" w:firstLine="0"/>
        <w:jc w:val="both"/>
        <w:rPr>
          <w:sz w:val="22"/>
          <w:szCs w:val="22"/>
        </w:rPr>
      </w:pPr>
    </w:p>
    <w:p w14:paraId="6DE446C2" w14:textId="77777777" w:rsidR="00183629" w:rsidRPr="00FB1119" w:rsidRDefault="00183629" w:rsidP="00FF21BB">
      <w:pPr>
        <w:pStyle w:val="BodyTextIndent"/>
        <w:ind w:left="0" w:firstLine="0"/>
        <w:jc w:val="both"/>
        <w:rPr>
          <w:sz w:val="22"/>
          <w:szCs w:val="22"/>
        </w:rPr>
      </w:pPr>
    </w:p>
    <w:p w14:paraId="697B6840" w14:textId="77777777" w:rsidR="00183629" w:rsidRPr="00FB1119" w:rsidRDefault="00183629" w:rsidP="00FF21BB">
      <w:pPr>
        <w:pStyle w:val="BodyTextIndent"/>
        <w:ind w:left="0" w:firstLine="0"/>
        <w:jc w:val="both"/>
        <w:rPr>
          <w:sz w:val="22"/>
          <w:szCs w:val="22"/>
        </w:rPr>
      </w:pPr>
    </w:p>
    <w:p w14:paraId="3E5B4F1E" w14:textId="77777777" w:rsidR="00183629" w:rsidRPr="00FB1119" w:rsidRDefault="00183629" w:rsidP="005705E3">
      <w:pPr>
        <w:pStyle w:val="BodyTextIndent"/>
        <w:ind w:left="3600" w:firstLine="0"/>
        <w:jc w:val="both"/>
        <w:rPr>
          <w:sz w:val="22"/>
          <w:szCs w:val="22"/>
        </w:rPr>
      </w:pPr>
      <w:r w:rsidRPr="00FB1119">
        <w:rPr>
          <w:sz w:val="22"/>
          <w:szCs w:val="22"/>
        </w:rPr>
        <w:t>………………………………………………</w:t>
      </w:r>
    </w:p>
    <w:p w14:paraId="4FF71301" w14:textId="11FF73BC" w:rsidR="00183629" w:rsidRPr="00FB1119" w:rsidRDefault="00183629" w:rsidP="005705E3">
      <w:pPr>
        <w:pStyle w:val="BodyTextIndent"/>
        <w:ind w:left="3600" w:firstLine="0"/>
        <w:jc w:val="both"/>
        <w:rPr>
          <w:sz w:val="22"/>
          <w:szCs w:val="22"/>
        </w:rPr>
      </w:pPr>
      <w:r w:rsidRPr="00FB1119">
        <w:rPr>
          <w:sz w:val="22"/>
          <w:szCs w:val="22"/>
        </w:rPr>
        <w:t>Chair</w:t>
      </w:r>
    </w:p>
    <w:p w14:paraId="54A0F6C9" w14:textId="77777777" w:rsidR="00183629" w:rsidRPr="00FB1119" w:rsidRDefault="00183629" w:rsidP="005705E3">
      <w:pPr>
        <w:pStyle w:val="BodyTextIndent"/>
        <w:ind w:left="3600" w:firstLine="0"/>
        <w:jc w:val="both"/>
        <w:rPr>
          <w:sz w:val="22"/>
          <w:szCs w:val="22"/>
        </w:rPr>
      </w:pPr>
    </w:p>
    <w:p w14:paraId="3E286CAA" w14:textId="77777777" w:rsidR="00183629" w:rsidRPr="00FB1119" w:rsidRDefault="00183629" w:rsidP="005705E3">
      <w:pPr>
        <w:pStyle w:val="BodyTextIndent"/>
        <w:ind w:left="3600" w:firstLine="0"/>
        <w:jc w:val="both"/>
        <w:rPr>
          <w:sz w:val="22"/>
          <w:szCs w:val="22"/>
        </w:rPr>
      </w:pPr>
      <w:r w:rsidRPr="00FB1119">
        <w:rPr>
          <w:sz w:val="22"/>
          <w:szCs w:val="22"/>
        </w:rPr>
        <w:t>………………………………………………</w:t>
      </w:r>
    </w:p>
    <w:p w14:paraId="2FDD81F6" w14:textId="77777777" w:rsidR="00183629" w:rsidRPr="00FB1119" w:rsidRDefault="00183629" w:rsidP="005705E3">
      <w:pPr>
        <w:pStyle w:val="BodyTextIndent"/>
        <w:ind w:left="3600" w:firstLine="0"/>
        <w:jc w:val="both"/>
        <w:rPr>
          <w:sz w:val="22"/>
          <w:szCs w:val="22"/>
        </w:rPr>
      </w:pPr>
      <w:r w:rsidRPr="00FB1119">
        <w:rPr>
          <w:sz w:val="22"/>
          <w:szCs w:val="22"/>
        </w:rPr>
        <w:t>Date</w:t>
      </w:r>
      <w:bookmarkEnd w:id="1"/>
    </w:p>
    <w:p w14:paraId="3FEFE501" w14:textId="77777777" w:rsidR="005C5E38" w:rsidRPr="00FB1119" w:rsidRDefault="005C5E38" w:rsidP="0023397B">
      <w:pPr>
        <w:rPr>
          <w:rFonts w:ascii="Arial" w:hAnsi="Arial" w:cs="Arial"/>
          <w:b/>
          <w:bCs/>
          <w:sz w:val="22"/>
          <w:szCs w:val="22"/>
        </w:rPr>
      </w:pPr>
    </w:p>
    <w:sectPr w:rsidR="005C5E38" w:rsidRPr="00FB1119" w:rsidSect="00F12F69">
      <w:headerReference w:type="default" r:id="rId10"/>
      <w:footerReference w:type="default" r:id="rId11"/>
      <w:headerReference w:type="first" r:id="rId12"/>
      <w:footerReference w:type="first" r:id="rId13"/>
      <w:pgSz w:w="11906" w:h="16838" w:code="9"/>
      <w:pgMar w:top="1080" w:right="1440" w:bottom="907"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43C50" w14:textId="77777777" w:rsidR="001438C5" w:rsidRDefault="001438C5">
      <w:r>
        <w:separator/>
      </w:r>
    </w:p>
  </w:endnote>
  <w:endnote w:type="continuationSeparator" w:id="0">
    <w:p w14:paraId="2D9C68B0" w14:textId="77777777" w:rsidR="001438C5" w:rsidRDefault="001438C5">
      <w:r>
        <w:continuationSeparator/>
      </w:r>
    </w:p>
  </w:endnote>
  <w:endnote w:type="continuationNotice" w:id="1">
    <w:p w14:paraId="27121388" w14:textId="77777777" w:rsidR="001438C5" w:rsidRDefault="001438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5A17" w14:textId="77777777" w:rsidR="00604BA3" w:rsidRDefault="00604BA3" w:rsidP="00DB16F7">
    <w:pPr>
      <w:pStyle w:val="Footer"/>
      <w:jc w:val="center"/>
      <w:rPr>
        <w:rFonts w:ascii="Century Gothic" w:hAnsi="Century Gothic" w:cs="Arial"/>
        <w:szCs w:val="22"/>
      </w:rPr>
    </w:pPr>
  </w:p>
  <w:p w14:paraId="6F75CF5D" w14:textId="77777777" w:rsidR="00417EA6" w:rsidRDefault="00417EA6" w:rsidP="00417EA6">
    <w:pPr>
      <w:pStyle w:val="Footer"/>
    </w:pPr>
  </w:p>
  <w:p w14:paraId="15A106AB" w14:textId="77777777" w:rsidR="00143D89" w:rsidRDefault="00143D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03E1" w14:textId="77777777" w:rsidR="0042278A" w:rsidRPr="00BC0C0D" w:rsidRDefault="0042278A" w:rsidP="0042278A">
    <w:pPr>
      <w:pStyle w:val="Footer"/>
      <w:jc w:val="center"/>
      <w:rPr>
        <w:rFonts w:ascii="Century Gothic" w:hAnsi="Century Gothic"/>
        <w:szCs w:val="22"/>
      </w:rPr>
    </w:pPr>
    <w:r w:rsidRPr="00BC0C0D">
      <w:rPr>
        <w:rFonts w:ascii="Century Gothic" w:hAnsi="Century Gothic" w:cs="Arial"/>
        <w:szCs w:val="22"/>
      </w:rPr>
      <w:t>www.budleighsaltertontowncouncil.gov.uk</w:t>
    </w:r>
  </w:p>
  <w:p w14:paraId="25388391" w14:textId="77777777" w:rsidR="008269D5" w:rsidRDefault="008269D5" w:rsidP="0042278A">
    <w:pPr>
      <w:pStyle w:val="Footer"/>
      <w:jc w:val="center"/>
    </w:pPr>
  </w:p>
  <w:p w14:paraId="041C0754" w14:textId="77777777" w:rsidR="00DB16F7" w:rsidRDefault="00DB1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6F414" w14:textId="77777777" w:rsidR="001438C5" w:rsidRDefault="001438C5">
      <w:r>
        <w:separator/>
      </w:r>
    </w:p>
  </w:footnote>
  <w:footnote w:type="continuationSeparator" w:id="0">
    <w:p w14:paraId="19836680" w14:textId="77777777" w:rsidR="001438C5" w:rsidRDefault="001438C5">
      <w:r>
        <w:continuationSeparator/>
      </w:r>
    </w:p>
  </w:footnote>
  <w:footnote w:type="continuationNotice" w:id="1">
    <w:p w14:paraId="5694B0C2" w14:textId="77777777" w:rsidR="001438C5" w:rsidRDefault="001438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FBA0" w14:textId="77777777" w:rsidR="00767BD0" w:rsidRDefault="00767BD0">
    <w:pPr>
      <w:pStyle w:val="Header"/>
    </w:pPr>
  </w:p>
  <w:p w14:paraId="4E47FBEC" w14:textId="77777777" w:rsidR="00055337" w:rsidRDefault="000553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4D5A" w14:textId="77777777" w:rsidR="006A66CF" w:rsidRDefault="006A66CF" w:rsidP="0023397B">
    <w:pPr>
      <w:pStyle w:val="Header"/>
      <w:ind w:left="-144"/>
    </w:pPr>
  </w:p>
  <w:p w14:paraId="430D4A70" w14:textId="77777777" w:rsidR="00DB16F7" w:rsidRDefault="00DB1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C67"/>
    <w:multiLevelType w:val="hybridMultilevel"/>
    <w:tmpl w:val="64B03CFA"/>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110F1414"/>
    <w:multiLevelType w:val="hybridMultilevel"/>
    <w:tmpl w:val="0ABAC34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4BD50DD"/>
    <w:multiLevelType w:val="hybridMultilevel"/>
    <w:tmpl w:val="B898119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65B60A8"/>
    <w:multiLevelType w:val="hybridMultilevel"/>
    <w:tmpl w:val="91C6CD84"/>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4" w15:restartNumberingAfterBreak="0">
    <w:nsid w:val="1A9C116D"/>
    <w:multiLevelType w:val="hybridMultilevel"/>
    <w:tmpl w:val="5DF4C8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D224CB1"/>
    <w:multiLevelType w:val="hybridMultilevel"/>
    <w:tmpl w:val="64B03CFA"/>
    <w:lvl w:ilvl="0" w:tplc="FFFFFFFF">
      <w:start w:val="1"/>
      <w:numFmt w:val="upp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2F656751"/>
    <w:multiLevelType w:val="hybridMultilevel"/>
    <w:tmpl w:val="B0D2F2B8"/>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F6D155F"/>
    <w:multiLevelType w:val="hybridMultilevel"/>
    <w:tmpl w:val="9D542B54"/>
    <w:lvl w:ilvl="0" w:tplc="8638AEE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BAB546A"/>
    <w:multiLevelType w:val="multilevel"/>
    <w:tmpl w:val="66E0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065401"/>
    <w:multiLevelType w:val="multilevel"/>
    <w:tmpl w:val="0686A1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4624159B"/>
    <w:multiLevelType w:val="hybridMultilevel"/>
    <w:tmpl w:val="FE5A4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55109B"/>
    <w:multiLevelType w:val="multilevel"/>
    <w:tmpl w:val="84FC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FE0363"/>
    <w:multiLevelType w:val="multilevel"/>
    <w:tmpl w:val="4F5628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703312F2"/>
    <w:multiLevelType w:val="hybridMultilevel"/>
    <w:tmpl w:val="EE1647A2"/>
    <w:lvl w:ilvl="0" w:tplc="FF5ABA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3A72FE8"/>
    <w:multiLevelType w:val="hybridMultilevel"/>
    <w:tmpl w:val="41ACE4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7A0616D2"/>
    <w:multiLevelType w:val="hybridMultilevel"/>
    <w:tmpl w:val="5D4817C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882477914">
    <w:abstractNumId w:val="2"/>
  </w:num>
  <w:num w:numId="2" w16cid:durableId="1201821026">
    <w:abstractNumId w:val="3"/>
  </w:num>
  <w:num w:numId="3" w16cid:durableId="488251523">
    <w:abstractNumId w:val="14"/>
  </w:num>
  <w:num w:numId="4" w16cid:durableId="1431660224">
    <w:abstractNumId w:val="10"/>
  </w:num>
  <w:num w:numId="5" w16cid:durableId="551040519">
    <w:abstractNumId w:val="6"/>
  </w:num>
  <w:num w:numId="6" w16cid:durableId="1642227829">
    <w:abstractNumId w:val="4"/>
  </w:num>
  <w:num w:numId="7" w16cid:durableId="1578055298">
    <w:abstractNumId w:val="15"/>
  </w:num>
  <w:num w:numId="8" w16cid:durableId="2079672777">
    <w:abstractNumId w:val="1"/>
  </w:num>
  <w:num w:numId="9" w16cid:durableId="1925798969">
    <w:abstractNumId w:val="7"/>
  </w:num>
  <w:num w:numId="10" w16cid:durableId="2068797021">
    <w:abstractNumId w:val="0"/>
  </w:num>
  <w:num w:numId="11" w16cid:durableId="1840652782">
    <w:abstractNumId w:val="5"/>
  </w:num>
  <w:num w:numId="12" w16cid:durableId="1298953550">
    <w:abstractNumId w:val="13"/>
  </w:num>
  <w:num w:numId="13" w16cid:durableId="9332044">
    <w:abstractNumId w:val="9"/>
  </w:num>
  <w:num w:numId="14" w16cid:durableId="1584559647">
    <w:abstractNumId w:val="8"/>
  </w:num>
  <w:num w:numId="15" w16cid:durableId="1702242361">
    <w:abstractNumId w:val="12"/>
  </w:num>
  <w:num w:numId="16" w16cid:durableId="838084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A7"/>
    <w:rsid w:val="00000A35"/>
    <w:rsid w:val="0000255A"/>
    <w:rsid w:val="00002BB8"/>
    <w:rsid w:val="00003057"/>
    <w:rsid w:val="00003721"/>
    <w:rsid w:val="000037B1"/>
    <w:rsid w:val="0000762F"/>
    <w:rsid w:val="000076D5"/>
    <w:rsid w:val="000135F6"/>
    <w:rsid w:val="000147DF"/>
    <w:rsid w:val="00017715"/>
    <w:rsid w:val="00017788"/>
    <w:rsid w:val="00017B33"/>
    <w:rsid w:val="000206A5"/>
    <w:rsid w:val="000212A5"/>
    <w:rsid w:val="00021408"/>
    <w:rsid w:val="0002204F"/>
    <w:rsid w:val="0002248F"/>
    <w:rsid w:val="00022EA6"/>
    <w:rsid w:val="0002346C"/>
    <w:rsid w:val="000239A1"/>
    <w:rsid w:val="0002483D"/>
    <w:rsid w:val="00025EA4"/>
    <w:rsid w:val="00025F7A"/>
    <w:rsid w:val="00027FF1"/>
    <w:rsid w:val="00031710"/>
    <w:rsid w:val="000325A8"/>
    <w:rsid w:val="00033CF8"/>
    <w:rsid w:val="000367A5"/>
    <w:rsid w:val="00036D5E"/>
    <w:rsid w:val="000407C5"/>
    <w:rsid w:val="0004152A"/>
    <w:rsid w:val="0004381C"/>
    <w:rsid w:val="000439E7"/>
    <w:rsid w:val="00043F8F"/>
    <w:rsid w:val="00046AD9"/>
    <w:rsid w:val="0004752F"/>
    <w:rsid w:val="00051D65"/>
    <w:rsid w:val="000527C1"/>
    <w:rsid w:val="00055337"/>
    <w:rsid w:val="00055493"/>
    <w:rsid w:val="00057484"/>
    <w:rsid w:val="0005748A"/>
    <w:rsid w:val="00057B05"/>
    <w:rsid w:val="00060B7D"/>
    <w:rsid w:val="00067BD5"/>
    <w:rsid w:val="00070153"/>
    <w:rsid w:val="0007021C"/>
    <w:rsid w:val="00070C07"/>
    <w:rsid w:val="000713C7"/>
    <w:rsid w:val="0007589E"/>
    <w:rsid w:val="00080FFC"/>
    <w:rsid w:val="00082190"/>
    <w:rsid w:val="0008224B"/>
    <w:rsid w:val="00082892"/>
    <w:rsid w:val="00083261"/>
    <w:rsid w:val="000837E6"/>
    <w:rsid w:val="00084068"/>
    <w:rsid w:val="00085D39"/>
    <w:rsid w:val="00087181"/>
    <w:rsid w:val="00087704"/>
    <w:rsid w:val="000877D0"/>
    <w:rsid w:val="000907E3"/>
    <w:rsid w:val="00092787"/>
    <w:rsid w:val="000927E1"/>
    <w:rsid w:val="0009474B"/>
    <w:rsid w:val="00094941"/>
    <w:rsid w:val="000958D2"/>
    <w:rsid w:val="000A059A"/>
    <w:rsid w:val="000A09FF"/>
    <w:rsid w:val="000A4C30"/>
    <w:rsid w:val="000A567A"/>
    <w:rsid w:val="000A5F2B"/>
    <w:rsid w:val="000A62AE"/>
    <w:rsid w:val="000A6AB5"/>
    <w:rsid w:val="000B050F"/>
    <w:rsid w:val="000B12A7"/>
    <w:rsid w:val="000B1A98"/>
    <w:rsid w:val="000B2CEC"/>
    <w:rsid w:val="000B3087"/>
    <w:rsid w:val="000B49AD"/>
    <w:rsid w:val="000B4BE4"/>
    <w:rsid w:val="000B5D9C"/>
    <w:rsid w:val="000B79E8"/>
    <w:rsid w:val="000B79FC"/>
    <w:rsid w:val="000B7EE6"/>
    <w:rsid w:val="000C10AE"/>
    <w:rsid w:val="000C6552"/>
    <w:rsid w:val="000C6835"/>
    <w:rsid w:val="000D0311"/>
    <w:rsid w:val="000D37B8"/>
    <w:rsid w:val="000D4F70"/>
    <w:rsid w:val="000D59B7"/>
    <w:rsid w:val="000D65A3"/>
    <w:rsid w:val="000D665E"/>
    <w:rsid w:val="000D75A7"/>
    <w:rsid w:val="000E1CFB"/>
    <w:rsid w:val="000E2088"/>
    <w:rsid w:val="000E2C15"/>
    <w:rsid w:val="000E2D75"/>
    <w:rsid w:val="000E398E"/>
    <w:rsid w:val="000E3E95"/>
    <w:rsid w:val="000E653A"/>
    <w:rsid w:val="000E6C8F"/>
    <w:rsid w:val="000F0578"/>
    <w:rsid w:val="000F05C6"/>
    <w:rsid w:val="000F330A"/>
    <w:rsid w:val="000F3832"/>
    <w:rsid w:val="000F3DE5"/>
    <w:rsid w:val="000F47D9"/>
    <w:rsid w:val="000F50B9"/>
    <w:rsid w:val="000F61BF"/>
    <w:rsid w:val="00102486"/>
    <w:rsid w:val="001035CE"/>
    <w:rsid w:val="00103704"/>
    <w:rsid w:val="001041E4"/>
    <w:rsid w:val="00105467"/>
    <w:rsid w:val="0010747F"/>
    <w:rsid w:val="00107747"/>
    <w:rsid w:val="001135F2"/>
    <w:rsid w:val="00113996"/>
    <w:rsid w:val="00113998"/>
    <w:rsid w:val="00114195"/>
    <w:rsid w:val="001152B9"/>
    <w:rsid w:val="00115B96"/>
    <w:rsid w:val="00116D8F"/>
    <w:rsid w:val="00117875"/>
    <w:rsid w:val="00117AFB"/>
    <w:rsid w:val="00121AF9"/>
    <w:rsid w:val="001229E2"/>
    <w:rsid w:val="001234DA"/>
    <w:rsid w:val="001238E5"/>
    <w:rsid w:val="0012421A"/>
    <w:rsid w:val="0012456A"/>
    <w:rsid w:val="00124AED"/>
    <w:rsid w:val="00125DDC"/>
    <w:rsid w:val="00130526"/>
    <w:rsid w:val="00130B76"/>
    <w:rsid w:val="00132B21"/>
    <w:rsid w:val="00133C2B"/>
    <w:rsid w:val="0013430C"/>
    <w:rsid w:val="001349AA"/>
    <w:rsid w:val="00136576"/>
    <w:rsid w:val="00136727"/>
    <w:rsid w:val="0013756E"/>
    <w:rsid w:val="00137B67"/>
    <w:rsid w:val="001406D3"/>
    <w:rsid w:val="001417FE"/>
    <w:rsid w:val="001438C5"/>
    <w:rsid w:val="00143D89"/>
    <w:rsid w:val="00143FBD"/>
    <w:rsid w:val="0014483C"/>
    <w:rsid w:val="00147A4F"/>
    <w:rsid w:val="00150DBB"/>
    <w:rsid w:val="00150FEB"/>
    <w:rsid w:val="001513D1"/>
    <w:rsid w:val="001516A5"/>
    <w:rsid w:val="001522A5"/>
    <w:rsid w:val="0015240A"/>
    <w:rsid w:val="00152D44"/>
    <w:rsid w:val="00152FBE"/>
    <w:rsid w:val="00153CFD"/>
    <w:rsid w:val="00155E86"/>
    <w:rsid w:val="001571B8"/>
    <w:rsid w:val="00157AA8"/>
    <w:rsid w:val="001612A2"/>
    <w:rsid w:val="00161A4F"/>
    <w:rsid w:val="001625E5"/>
    <w:rsid w:val="00162B68"/>
    <w:rsid w:val="00164245"/>
    <w:rsid w:val="00164779"/>
    <w:rsid w:val="001654A9"/>
    <w:rsid w:val="001664EC"/>
    <w:rsid w:val="00167238"/>
    <w:rsid w:val="00167FA4"/>
    <w:rsid w:val="00170DA3"/>
    <w:rsid w:val="001712D2"/>
    <w:rsid w:val="0017278B"/>
    <w:rsid w:val="001727D4"/>
    <w:rsid w:val="0017348D"/>
    <w:rsid w:val="00173A75"/>
    <w:rsid w:val="00173E13"/>
    <w:rsid w:val="00176850"/>
    <w:rsid w:val="00177EAE"/>
    <w:rsid w:val="00180A2E"/>
    <w:rsid w:val="0018162B"/>
    <w:rsid w:val="00182F4E"/>
    <w:rsid w:val="00183629"/>
    <w:rsid w:val="00186F7F"/>
    <w:rsid w:val="00192183"/>
    <w:rsid w:val="001922C9"/>
    <w:rsid w:val="001925B5"/>
    <w:rsid w:val="00193D42"/>
    <w:rsid w:val="00196CEB"/>
    <w:rsid w:val="001A2954"/>
    <w:rsid w:val="001A4907"/>
    <w:rsid w:val="001A4DE7"/>
    <w:rsid w:val="001A5957"/>
    <w:rsid w:val="001A6AB6"/>
    <w:rsid w:val="001B0C68"/>
    <w:rsid w:val="001B1A98"/>
    <w:rsid w:val="001B2AD0"/>
    <w:rsid w:val="001B33D3"/>
    <w:rsid w:val="001B55B0"/>
    <w:rsid w:val="001B5A86"/>
    <w:rsid w:val="001B692F"/>
    <w:rsid w:val="001C08B4"/>
    <w:rsid w:val="001C2B74"/>
    <w:rsid w:val="001C3064"/>
    <w:rsid w:val="001C373D"/>
    <w:rsid w:val="001C4621"/>
    <w:rsid w:val="001C7290"/>
    <w:rsid w:val="001C76C2"/>
    <w:rsid w:val="001D0017"/>
    <w:rsid w:val="001D0E36"/>
    <w:rsid w:val="001D1041"/>
    <w:rsid w:val="001D14BE"/>
    <w:rsid w:val="001D1D80"/>
    <w:rsid w:val="001D48B6"/>
    <w:rsid w:val="001D4AAC"/>
    <w:rsid w:val="001D590C"/>
    <w:rsid w:val="001D79B2"/>
    <w:rsid w:val="001E171F"/>
    <w:rsid w:val="001E222C"/>
    <w:rsid w:val="001E2BAA"/>
    <w:rsid w:val="001E2C94"/>
    <w:rsid w:val="001E750A"/>
    <w:rsid w:val="001E7D5D"/>
    <w:rsid w:val="001E7F2A"/>
    <w:rsid w:val="001F1C86"/>
    <w:rsid w:val="001F3751"/>
    <w:rsid w:val="001F3945"/>
    <w:rsid w:val="001F5839"/>
    <w:rsid w:val="001F631F"/>
    <w:rsid w:val="001F7440"/>
    <w:rsid w:val="001F7748"/>
    <w:rsid w:val="001F7FE3"/>
    <w:rsid w:val="00200FC8"/>
    <w:rsid w:val="00200FD2"/>
    <w:rsid w:val="00206360"/>
    <w:rsid w:val="00206580"/>
    <w:rsid w:val="00206D92"/>
    <w:rsid w:val="00207128"/>
    <w:rsid w:val="002100A2"/>
    <w:rsid w:val="002104AF"/>
    <w:rsid w:val="00210527"/>
    <w:rsid w:val="002109FC"/>
    <w:rsid w:val="00212D3A"/>
    <w:rsid w:val="00212F1B"/>
    <w:rsid w:val="002134DF"/>
    <w:rsid w:val="00213B87"/>
    <w:rsid w:val="00213F05"/>
    <w:rsid w:val="00215370"/>
    <w:rsid w:val="0022067F"/>
    <w:rsid w:val="00220BFB"/>
    <w:rsid w:val="0022325B"/>
    <w:rsid w:val="002238F9"/>
    <w:rsid w:val="00224EB9"/>
    <w:rsid w:val="00224F69"/>
    <w:rsid w:val="002251BC"/>
    <w:rsid w:val="00226574"/>
    <w:rsid w:val="002270A6"/>
    <w:rsid w:val="00230FB9"/>
    <w:rsid w:val="002314D9"/>
    <w:rsid w:val="00231DB6"/>
    <w:rsid w:val="0023345A"/>
    <w:rsid w:val="0023397B"/>
    <w:rsid w:val="002340CA"/>
    <w:rsid w:val="00235959"/>
    <w:rsid w:val="0023608B"/>
    <w:rsid w:val="00236CBB"/>
    <w:rsid w:val="002378BB"/>
    <w:rsid w:val="00237AB4"/>
    <w:rsid w:val="00240483"/>
    <w:rsid w:val="00243D89"/>
    <w:rsid w:val="002449B0"/>
    <w:rsid w:val="00245EFA"/>
    <w:rsid w:val="00247810"/>
    <w:rsid w:val="002479F3"/>
    <w:rsid w:val="00250E1B"/>
    <w:rsid w:val="00251078"/>
    <w:rsid w:val="0025112B"/>
    <w:rsid w:val="002512BB"/>
    <w:rsid w:val="00251BC8"/>
    <w:rsid w:val="00251E52"/>
    <w:rsid w:val="002523D5"/>
    <w:rsid w:val="0025267E"/>
    <w:rsid w:val="00256379"/>
    <w:rsid w:val="00257332"/>
    <w:rsid w:val="00257B2A"/>
    <w:rsid w:val="00257C40"/>
    <w:rsid w:val="00257EAB"/>
    <w:rsid w:val="00257FAA"/>
    <w:rsid w:val="002614FC"/>
    <w:rsid w:val="00262586"/>
    <w:rsid w:val="0026335F"/>
    <w:rsid w:val="002639E8"/>
    <w:rsid w:val="0026414E"/>
    <w:rsid w:val="0026493D"/>
    <w:rsid w:val="0026526B"/>
    <w:rsid w:val="00265404"/>
    <w:rsid w:val="00266636"/>
    <w:rsid w:val="002703EC"/>
    <w:rsid w:val="002713A8"/>
    <w:rsid w:val="00272010"/>
    <w:rsid w:val="002722C9"/>
    <w:rsid w:val="002745DA"/>
    <w:rsid w:val="0027527C"/>
    <w:rsid w:val="00275EFF"/>
    <w:rsid w:val="002760A8"/>
    <w:rsid w:val="00281802"/>
    <w:rsid w:val="00281D33"/>
    <w:rsid w:val="00282321"/>
    <w:rsid w:val="00282347"/>
    <w:rsid w:val="0028561C"/>
    <w:rsid w:val="002871ED"/>
    <w:rsid w:val="002904C7"/>
    <w:rsid w:val="0029120C"/>
    <w:rsid w:val="002913AB"/>
    <w:rsid w:val="002918F9"/>
    <w:rsid w:val="0029196B"/>
    <w:rsid w:val="00292FAF"/>
    <w:rsid w:val="00293114"/>
    <w:rsid w:val="0029381F"/>
    <w:rsid w:val="00294B89"/>
    <w:rsid w:val="0029630B"/>
    <w:rsid w:val="00296D12"/>
    <w:rsid w:val="002977DA"/>
    <w:rsid w:val="002978B7"/>
    <w:rsid w:val="002A00B9"/>
    <w:rsid w:val="002A202E"/>
    <w:rsid w:val="002A206E"/>
    <w:rsid w:val="002A2BE2"/>
    <w:rsid w:val="002A2CF3"/>
    <w:rsid w:val="002A3795"/>
    <w:rsid w:val="002A461C"/>
    <w:rsid w:val="002A56C8"/>
    <w:rsid w:val="002A67D6"/>
    <w:rsid w:val="002A70CE"/>
    <w:rsid w:val="002A7516"/>
    <w:rsid w:val="002A7C36"/>
    <w:rsid w:val="002B0685"/>
    <w:rsid w:val="002B099C"/>
    <w:rsid w:val="002B1308"/>
    <w:rsid w:val="002B1826"/>
    <w:rsid w:val="002B3DE9"/>
    <w:rsid w:val="002B5E73"/>
    <w:rsid w:val="002C050B"/>
    <w:rsid w:val="002C08F1"/>
    <w:rsid w:val="002C29D1"/>
    <w:rsid w:val="002C2AA8"/>
    <w:rsid w:val="002C2E12"/>
    <w:rsid w:val="002C3EA2"/>
    <w:rsid w:val="002C4E49"/>
    <w:rsid w:val="002C5240"/>
    <w:rsid w:val="002C5296"/>
    <w:rsid w:val="002D03A8"/>
    <w:rsid w:val="002D6AD5"/>
    <w:rsid w:val="002E024F"/>
    <w:rsid w:val="002E0E70"/>
    <w:rsid w:val="002E1C31"/>
    <w:rsid w:val="002E1D8C"/>
    <w:rsid w:val="002E318C"/>
    <w:rsid w:val="002E357F"/>
    <w:rsid w:val="002E3E7A"/>
    <w:rsid w:val="002E6F7F"/>
    <w:rsid w:val="002F0177"/>
    <w:rsid w:val="002F09D3"/>
    <w:rsid w:val="002F517D"/>
    <w:rsid w:val="002F6D9B"/>
    <w:rsid w:val="00300A65"/>
    <w:rsid w:val="00300E8D"/>
    <w:rsid w:val="00301BD8"/>
    <w:rsid w:val="00302331"/>
    <w:rsid w:val="00302CCE"/>
    <w:rsid w:val="0030408A"/>
    <w:rsid w:val="0030446D"/>
    <w:rsid w:val="003047D8"/>
    <w:rsid w:val="003051DF"/>
    <w:rsid w:val="00305206"/>
    <w:rsid w:val="0030555C"/>
    <w:rsid w:val="00306182"/>
    <w:rsid w:val="003068F6"/>
    <w:rsid w:val="00307239"/>
    <w:rsid w:val="00307433"/>
    <w:rsid w:val="0031002D"/>
    <w:rsid w:val="003103BC"/>
    <w:rsid w:val="003105B1"/>
    <w:rsid w:val="0031113E"/>
    <w:rsid w:val="00312395"/>
    <w:rsid w:val="00312FDD"/>
    <w:rsid w:val="00313CE3"/>
    <w:rsid w:val="00314DF0"/>
    <w:rsid w:val="00315286"/>
    <w:rsid w:val="00317A9A"/>
    <w:rsid w:val="003221B3"/>
    <w:rsid w:val="0032471C"/>
    <w:rsid w:val="00324CE8"/>
    <w:rsid w:val="00325CA3"/>
    <w:rsid w:val="00325F55"/>
    <w:rsid w:val="00326C28"/>
    <w:rsid w:val="00326F9C"/>
    <w:rsid w:val="00327969"/>
    <w:rsid w:val="00327F2F"/>
    <w:rsid w:val="003301EB"/>
    <w:rsid w:val="003330BF"/>
    <w:rsid w:val="00334F2D"/>
    <w:rsid w:val="00337A84"/>
    <w:rsid w:val="00337DFA"/>
    <w:rsid w:val="00340A6F"/>
    <w:rsid w:val="00340B1D"/>
    <w:rsid w:val="00340CB3"/>
    <w:rsid w:val="00341B0F"/>
    <w:rsid w:val="003438FD"/>
    <w:rsid w:val="003439D9"/>
    <w:rsid w:val="003445EE"/>
    <w:rsid w:val="003467D0"/>
    <w:rsid w:val="0034708B"/>
    <w:rsid w:val="0035039C"/>
    <w:rsid w:val="00350D4C"/>
    <w:rsid w:val="00350F6F"/>
    <w:rsid w:val="0035111C"/>
    <w:rsid w:val="00352183"/>
    <w:rsid w:val="00352275"/>
    <w:rsid w:val="003522DF"/>
    <w:rsid w:val="003524CB"/>
    <w:rsid w:val="00353EC3"/>
    <w:rsid w:val="00354971"/>
    <w:rsid w:val="003556DE"/>
    <w:rsid w:val="00355C0A"/>
    <w:rsid w:val="00356FB1"/>
    <w:rsid w:val="003573BF"/>
    <w:rsid w:val="00357D56"/>
    <w:rsid w:val="003604D4"/>
    <w:rsid w:val="0036178E"/>
    <w:rsid w:val="00363494"/>
    <w:rsid w:val="00363E3B"/>
    <w:rsid w:val="0036593F"/>
    <w:rsid w:val="003677C9"/>
    <w:rsid w:val="00367975"/>
    <w:rsid w:val="00370122"/>
    <w:rsid w:val="003719A2"/>
    <w:rsid w:val="00372FE1"/>
    <w:rsid w:val="00372FF2"/>
    <w:rsid w:val="0037502B"/>
    <w:rsid w:val="003758F8"/>
    <w:rsid w:val="00376BB8"/>
    <w:rsid w:val="00376EC8"/>
    <w:rsid w:val="00380BE0"/>
    <w:rsid w:val="00381165"/>
    <w:rsid w:val="003834A8"/>
    <w:rsid w:val="00383533"/>
    <w:rsid w:val="0038383E"/>
    <w:rsid w:val="00383971"/>
    <w:rsid w:val="00385B7E"/>
    <w:rsid w:val="00386FA1"/>
    <w:rsid w:val="00387BED"/>
    <w:rsid w:val="003900BE"/>
    <w:rsid w:val="0039152B"/>
    <w:rsid w:val="00392DFB"/>
    <w:rsid w:val="00396425"/>
    <w:rsid w:val="00396C2B"/>
    <w:rsid w:val="00396E64"/>
    <w:rsid w:val="00396F82"/>
    <w:rsid w:val="003A10CF"/>
    <w:rsid w:val="003A1592"/>
    <w:rsid w:val="003A20C9"/>
    <w:rsid w:val="003A440D"/>
    <w:rsid w:val="003A6395"/>
    <w:rsid w:val="003B0AF7"/>
    <w:rsid w:val="003B1116"/>
    <w:rsid w:val="003B14CC"/>
    <w:rsid w:val="003B2A1C"/>
    <w:rsid w:val="003B2FFE"/>
    <w:rsid w:val="003B349C"/>
    <w:rsid w:val="003B4D8B"/>
    <w:rsid w:val="003B6DD8"/>
    <w:rsid w:val="003C06C9"/>
    <w:rsid w:val="003C14DF"/>
    <w:rsid w:val="003C1A3F"/>
    <w:rsid w:val="003C23F6"/>
    <w:rsid w:val="003C43DD"/>
    <w:rsid w:val="003C503B"/>
    <w:rsid w:val="003C526E"/>
    <w:rsid w:val="003C6397"/>
    <w:rsid w:val="003C7C88"/>
    <w:rsid w:val="003D0E13"/>
    <w:rsid w:val="003D20D4"/>
    <w:rsid w:val="003D2B27"/>
    <w:rsid w:val="003D2E0B"/>
    <w:rsid w:val="003D3F37"/>
    <w:rsid w:val="003D3FF4"/>
    <w:rsid w:val="003D5545"/>
    <w:rsid w:val="003D711B"/>
    <w:rsid w:val="003E0571"/>
    <w:rsid w:val="003E300D"/>
    <w:rsid w:val="003E43E7"/>
    <w:rsid w:val="003E5732"/>
    <w:rsid w:val="003E6124"/>
    <w:rsid w:val="003E6457"/>
    <w:rsid w:val="003F01A3"/>
    <w:rsid w:val="003F199D"/>
    <w:rsid w:val="003F27FA"/>
    <w:rsid w:val="003F406C"/>
    <w:rsid w:val="003F41B7"/>
    <w:rsid w:val="003F4256"/>
    <w:rsid w:val="003F4BB8"/>
    <w:rsid w:val="003F5E13"/>
    <w:rsid w:val="003F5EA9"/>
    <w:rsid w:val="00400E83"/>
    <w:rsid w:val="004021FE"/>
    <w:rsid w:val="00406592"/>
    <w:rsid w:val="00406F46"/>
    <w:rsid w:val="004119C5"/>
    <w:rsid w:val="00413646"/>
    <w:rsid w:val="00413C4C"/>
    <w:rsid w:val="00414F12"/>
    <w:rsid w:val="004154B0"/>
    <w:rsid w:val="00415650"/>
    <w:rsid w:val="00416CDA"/>
    <w:rsid w:val="00416D3D"/>
    <w:rsid w:val="00417DB6"/>
    <w:rsid w:val="00417DD3"/>
    <w:rsid w:val="00417EA6"/>
    <w:rsid w:val="00420389"/>
    <w:rsid w:val="00421EA2"/>
    <w:rsid w:val="0042278A"/>
    <w:rsid w:val="00422CC6"/>
    <w:rsid w:val="00423DE5"/>
    <w:rsid w:val="00424DEC"/>
    <w:rsid w:val="00425B65"/>
    <w:rsid w:val="00430E31"/>
    <w:rsid w:val="00433070"/>
    <w:rsid w:val="00434AB6"/>
    <w:rsid w:val="004360D6"/>
    <w:rsid w:val="00436A08"/>
    <w:rsid w:val="00437594"/>
    <w:rsid w:val="00437688"/>
    <w:rsid w:val="00442F4D"/>
    <w:rsid w:val="00443571"/>
    <w:rsid w:val="004436FB"/>
    <w:rsid w:val="00443741"/>
    <w:rsid w:val="00443F68"/>
    <w:rsid w:val="00444F74"/>
    <w:rsid w:val="004454AE"/>
    <w:rsid w:val="00445B3C"/>
    <w:rsid w:val="004461B7"/>
    <w:rsid w:val="0044656B"/>
    <w:rsid w:val="004478C4"/>
    <w:rsid w:val="004501E3"/>
    <w:rsid w:val="004504C6"/>
    <w:rsid w:val="004518DB"/>
    <w:rsid w:val="00454AB1"/>
    <w:rsid w:val="00454E40"/>
    <w:rsid w:val="004559E3"/>
    <w:rsid w:val="00455F02"/>
    <w:rsid w:val="00456A41"/>
    <w:rsid w:val="00456FCD"/>
    <w:rsid w:val="00457E21"/>
    <w:rsid w:val="0046019D"/>
    <w:rsid w:val="00460B81"/>
    <w:rsid w:val="00461150"/>
    <w:rsid w:val="00461C89"/>
    <w:rsid w:val="0046294E"/>
    <w:rsid w:val="00462B53"/>
    <w:rsid w:val="00462B61"/>
    <w:rsid w:val="004653A5"/>
    <w:rsid w:val="00466256"/>
    <w:rsid w:val="0046673E"/>
    <w:rsid w:val="00471224"/>
    <w:rsid w:val="00471686"/>
    <w:rsid w:val="00472F65"/>
    <w:rsid w:val="00472FF6"/>
    <w:rsid w:val="00474F0E"/>
    <w:rsid w:val="0047579A"/>
    <w:rsid w:val="004854F3"/>
    <w:rsid w:val="00485E9D"/>
    <w:rsid w:val="00486755"/>
    <w:rsid w:val="00486881"/>
    <w:rsid w:val="00486B23"/>
    <w:rsid w:val="00491FF4"/>
    <w:rsid w:val="00493203"/>
    <w:rsid w:val="00494220"/>
    <w:rsid w:val="004943ED"/>
    <w:rsid w:val="00494B2B"/>
    <w:rsid w:val="00494D58"/>
    <w:rsid w:val="00495AE6"/>
    <w:rsid w:val="004971F8"/>
    <w:rsid w:val="004A3B84"/>
    <w:rsid w:val="004A3C12"/>
    <w:rsid w:val="004A4D5E"/>
    <w:rsid w:val="004A6728"/>
    <w:rsid w:val="004A7769"/>
    <w:rsid w:val="004B3B51"/>
    <w:rsid w:val="004B50EA"/>
    <w:rsid w:val="004B54EA"/>
    <w:rsid w:val="004B57A2"/>
    <w:rsid w:val="004B5B92"/>
    <w:rsid w:val="004B73A6"/>
    <w:rsid w:val="004B7A87"/>
    <w:rsid w:val="004B7D8C"/>
    <w:rsid w:val="004B7E09"/>
    <w:rsid w:val="004C19F6"/>
    <w:rsid w:val="004C44C8"/>
    <w:rsid w:val="004C4572"/>
    <w:rsid w:val="004C7FDE"/>
    <w:rsid w:val="004D091E"/>
    <w:rsid w:val="004D2266"/>
    <w:rsid w:val="004D22F1"/>
    <w:rsid w:val="004D2572"/>
    <w:rsid w:val="004D3231"/>
    <w:rsid w:val="004D41A3"/>
    <w:rsid w:val="004D4D87"/>
    <w:rsid w:val="004D5235"/>
    <w:rsid w:val="004D6315"/>
    <w:rsid w:val="004D7696"/>
    <w:rsid w:val="004E075B"/>
    <w:rsid w:val="004E0B89"/>
    <w:rsid w:val="004E1FAC"/>
    <w:rsid w:val="004E399B"/>
    <w:rsid w:val="004E403B"/>
    <w:rsid w:val="004E5A46"/>
    <w:rsid w:val="004E6377"/>
    <w:rsid w:val="004E74E7"/>
    <w:rsid w:val="004F0350"/>
    <w:rsid w:val="004F27E1"/>
    <w:rsid w:val="004F2F13"/>
    <w:rsid w:val="004F4234"/>
    <w:rsid w:val="004F661C"/>
    <w:rsid w:val="004F7297"/>
    <w:rsid w:val="00501765"/>
    <w:rsid w:val="00502AD5"/>
    <w:rsid w:val="00503340"/>
    <w:rsid w:val="00505AA7"/>
    <w:rsid w:val="00507756"/>
    <w:rsid w:val="00512823"/>
    <w:rsid w:val="00516669"/>
    <w:rsid w:val="005216EB"/>
    <w:rsid w:val="00521838"/>
    <w:rsid w:val="00522BE9"/>
    <w:rsid w:val="0052345D"/>
    <w:rsid w:val="00523CF2"/>
    <w:rsid w:val="00525BDD"/>
    <w:rsid w:val="00526077"/>
    <w:rsid w:val="00527D4C"/>
    <w:rsid w:val="005311AC"/>
    <w:rsid w:val="005319D4"/>
    <w:rsid w:val="005324AE"/>
    <w:rsid w:val="005336B8"/>
    <w:rsid w:val="0053378D"/>
    <w:rsid w:val="00533F6C"/>
    <w:rsid w:val="00533F7C"/>
    <w:rsid w:val="005347BE"/>
    <w:rsid w:val="00534C65"/>
    <w:rsid w:val="00535E89"/>
    <w:rsid w:val="0053610F"/>
    <w:rsid w:val="0053654E"/>
    <w:rsid w:val="00537AF7"/>
    <w:rsid w:val="00537B45"/>
    <w:rsid w:val="00541241"/>
    <w:rsid w:val="005415BD"/>
    <w:rsid w:val="00545A9B"/>
    <w:rsid w:val="005460C8"/>
    <w:rsid w:val="00547900"/>
    <w:rsid w:val="00551424"/>
    <w:rsid w:val="005515B4"/>
    <w:rsid w:val="0055482A"/>
    <w:rsid w:val="00555C54"/>
    <w:rsid w:val="00555D0A"/>
    <w:rsid w:val="005567DF"/>
    <w:rsid w:val="005614EF"/>
    <w:rsid w:val="00563C09"/>
    <w:rsid w:val="00564D9F"/>
    <w:rsid w:val="0056503A"/>
    <w:rsid w:val="00565BD2"/>
    <w:rsid w:val="00566D7F"/>
    <w:rsid w:val="0056764A"/>
    <w:rsid w:val="005708D9"/>
    <w:rsid w:val="00570EFC"/>
    <w:rsid w:val="00571742"/>
    <w:rsid w:val="0057206C"/>
    <w:rsid w:val="00572327"/>
    <w:rsid w:val="005754C2"/>
    <w:rsid w:val="0057677E"/>
    <w:rsid w:val="00577D24"/>
    <w:rsid w:val="00577E0D"/>
    <w:rsid w:val="0058032D"/>
    <w:rsid w:val="005805CF"/>
    <w:rsid w:val="00580DA1"/>
    <w:rsid w:val="005816B8"/>
    <w:rsid w:val="00582CBC"/>
    <w:rsid w:val="00582D85"/>
    <w:rsid w:val="00583012"/>
    <w:rsid w:val="00583630"/>
    <w:rsid w:val="00584457"/>
    <w:rsid w:val="005853DA"/>
    <w:rsid w:val="00585DE8"/>
    <w:rsid w:val="005861CD"/>
    <w:rsid w:val="00586AE2"/>
    <w:rsid w:val="00590EBE"/>
    <w:rsid w:val="00592EA0"/>
    <w:rsid w:val="005946DE"/>
    <w:rsid w:val="00594DCC"/>
    <w:rsid w:val="005963E5"/>
    <w:rsid w:val="005967A6"/>
    <w:rsid w:val="005969D1"/>
    <w:rsid w:val="005972A3"/>
    <w:rsid w:val="005A0030"/>
    <w:rsid w:val="005A25A3"/>
    <w:rsid w:val="005A274F"/>
    <w:rsid w:val="005A3D9B"/>
    <w:rsid w:val="005A5607"/>
    <w:rsid w:val="005B22AC"/>
    <w:rsid w:val="005B29D3"/>
    <w:rsid w:val="005B48D0"/>
    <w:rsid w:val="005B4BA3"/>
    <w:rsid w:val="005B4FF8"/>
    <w:rsid w:val="005B5AE2"/>
    <w:rsid w:val="005B67A4"/>
    <w:rsid w:val="005B7241"/>
    <w:rsid w:val="005B7BC0"/>
    <w:rsid w:val="005B7D6C"/>
    <w:rsid w:val="005B7D9D"/>
    <w:rsid w:val="005C0A7C"/>
    <w:rsid w:val="005C461C"/>
    <w:rsid w:val="005C5225"/>
    <w:rsid w:val="005C5463"/>
    <w:rsid w:val="005C5807"/>
    <w:rsid w:val="005C5E38"/>
    <w:rsid w:val="005C699B"/>
    <w:rsid w:val="005C7FA1"/>
    <w:rsid w:val="005D0375"/>
    <w:rsid w:val="005D05B4"/>
    <w:rsid w:val="005D0A76"/>
    <w:rsid w:val="005D0B51"/>
    <w:rsid w:val="005D12F6"/>
    <w:rsid w:val="005D5011"/>
    <w:rsid w:val="005D60EA"/>
    <w:rsid w:val="005D62BF"/>
    <w:rsid w:val="005D6416"/>
    <w:rsid w:val="005D7C61"/>
    <w:rsid w:val="005E0399"/>
    <w:rsid w:val="005E0B33"/>
    <w:rsid w:val="005E1E4B"/>
    <w:rsid w:val="005E26FD"/>
    <w:rsid w:val="005E31BB"/>
    <w:rsid w:val="005E4EC1"/>
    <w:rsid w:val="005E4FCF"/>
    <w:rsid w:val="005E5CCF"/>
    <w:rsid w:val="005E6355"/>
    <w:rsid w:val="005E6CCC"/>
    <w:rsid w:val="005E7B35"/>
    <w:rsid w:val="005E7F33"/>
    <w:rsid w:val="005F0C02"/>
    <w:rsid w:val="005F25BE"/>
    <w:rsid w:val="005F274C"/>
    <w:rsid w:val="005F38EF"/>
    <w:rsid w:val="005F3E11"/>
    <w:rsid w:val="005F40B3"/>
    <w:rsid w:val="005F4CE4"/>
    <w:rsid w:val="005F73DC"/>
    <w:rsid w:val="005F7654"/>
    <w:rsid w:val="006003C3"/>
    <w:rsid w:val="006013C7"/>
    <w:rsid w:val="00603487"/>
    <w:rsid w:val="00603721"/>
    <w:rsid w:val="00603B50"/>
    <w:rsid w:val="00604BA3"/>
    <w:rsid w:val="0060710A"/>
    <w:rsid w:val="00610761"/>
    <w:rsid w:val="00612F5F"/>
    <w:rsid w:val="006138BC"/>
    <w:rsid w:val="00613C1D"/>
    <w:rsid w:val="006158EE"/>
    <w:rsid w:val="00615AC3"/>
    <w:rsid w:val="00616176"/>
    <w:rsid w:val="00616253"/>
    <w:rsid w:val="006178BB"/>
    <w:rsid w:val="006201B0"/>
    <w:rsid w:val="00622097"/>
    <w:rsid w:val="00623211"/>
    <w:rsid w:val="00623D8E"/>
    <w:rsid w:val="00624BC9"/>
    <w:rsid w:val="00624D15"/>
    <w:rsid w:val="0062507F"/>
    <w:rsid w:val="006261DE"/>
    <w:rsid w:val="0062668D"/>
    <w:rsid w:val="00627FC2"/>
    <w:rsid w:val="00630035"/>
    <w:rsid w:val="00630D22"/>
    <w:rsid w:val="00631B65"/>
    <w:rsid w:val="00631BDB"/>
    <w:rsid w:val="00632F1C"/>
    <w:rsid w:val="0063437A"/>
    <w:rsid w:val="00634757"/>
    <w:rsid w:val="00634A78"/>
    <w:rsid w:val="00634C2E"/>
    <w:rsid w:val="00634E02"/>
    <w:rsid w:val="00635D5E"/>
    <w:rsid w:val="006361DF"/>
    <w:rsid w:val="00637C79"/>
    <w:rsid w:val="00640E76"/>
    <w:rsid w:val="00643A79"/>
    <w:rsid w:val="00644D75"/>
    <w:rsid w:val="00645D0B"/>
    <w:rsid w:val="00645D4C"/>
    <w:rsid w:val="00650A56"/>
    <w:rsid w:val="0065178C"/>
    <w:rsid w:val="00651C1A"/>
    <w:rsid w:val="006525DF"/>
    <w:rsid w:val="00653FE8"/>
    <w:rsid w:val="00654251"/>
    <w:rsid w:val="00655892"/>
    <w:rsid w:val="0065702A"/>
    <w:rsid w:val="006611BB"/>
    <w:rsid w:val="00661347"/>
    <w:rsid w:val="0066144B"/>
    <w:rsid w:val="00661649"/>
    <w:rsid w:val="00664B82"/>
    <w:rsid w:val="006659EB"/>
    <w:rsid w:val="00667DE4"/>
    <w:rsid w:val="00667E80"/>
    <w:rsid w:val="00670027"/>
    <w:rsid w:val="006702EB"/>
    <w:rsid w:val="006727C9"/>
    <w:rsid w:val="00674A44"/>
    <w:rsid w:val="006751E8"/>
    <w:rsid w:val="006757A7"/>
    <w:rsid w:val="006773A5"/>
    <w:rsid w:val="00677785"/>
    <w:rsid w:val="006778E7"/>
    <w:rsid w:val="006805EA"/>
    <w:rsid w:val="00681D35"/>
    <w:rsid w:val="00682480"/>
    <w:rsid w:val="00682770"/>
    <w:rsid w:val="00683F36"/>
    <w:rsid w:val="00685297"/>
    <w:rsid w:val="0068572E"/>
    <w:rsid w:val="00687608"/>
    <w:rsid w:val="006907A2"/>
    <w:rsid w:val="00690C69"/>
    <w:rsid w:val="00691FBD"/>
    <w:rsid w:val="006962EC"/>
    <w:rsid w:val="0069672E"/>
    <w:rsid w:val="006978C6"/>
    <w:rsid w:val="00697A0C"/>
    <w:rsid w:val="00697C17"/>
    <w:rsid w:val="00697EE1"/>
    <w:rsid w:val="006A1414"/>
    <w:rsid w:val="006A20B9"/>
    <w:rsid w:val="006A2BC2"/>
    <w:rsid w:val="006A3B37"/>
    <w:rsid w:val="006A5EA8"/>
    <w:rsid w:val="006A66CF"/>
    <w:rsid w:val="006A6DF6"/>
    <w:rsid w:val="006B0265"/>
    <w:rsid w:val="006B0719"/>
    <w:rsid w:val="006B148D"/>
    <w:rsid w:val="006B24EF"/>
    <w:rsid w:val="006B5F04"/>
    <w:rsid w:val="006B66CB"/>
    <w:rsid w:val="006B7388"/>
    <w:rsid w:val="006C3338"/>
    <w:rsid w:val="006C36D3"/>
    <w:rsid w:val="006C3B48"/>
    <w:rsid w:val="006C4EA7"/>
    <w:rsid w:val="006C5BDA"/>
    <w:rsid w:val="006C60C1"/>
    <w:rsid w:val="006C7547"/>
    <w:rsid w:val="006D0152"/>
    <w:rsid w:val="006D0EBB"/>
    <w:rsid w:val="006D1D2B"/>
    <w:rsid w:val="006D2338"/>
    <w:rsid w:val="006D491F"/>
    <w:rsid w:val="006D5834"/>
    <w:rsid w:val="006D5A71"/>
    <w:rsid w:val="006D640A"/>
    <w:rsid w:val="006D7DE3"/>
    <w:rsid w:val="006E0F6A"/>
    <w:rsid w:val="006E197E"/>
    <w:rsid w:val="006E2502"/>
    <w:rsid w:val="006E35A9"/>
    <w:rsid w:val="006E4DD8"/>
    <w:rsid w:val="006E77E6"/>
    <w:rsid w:val="006E7E5D"/>
    <w:rsid w:val="006F1415"/>
    <w:rsid w:val="006F143F"/>
    <w:rsid w:val="006F1CE2"/>
    <w:rsid w:val="006F3CFC"/>
    <w:rsid w:val="006F4A65"/>
    <w:rsid w:val="006F4B01"/>
    <w:rsid w:val="006F6313"/>
    <w:rsid w:val="006F6CC0"/>
    <w:rsid w:val="006F7072"/>
    <w:rsid w:val="006F778A"/>
    <w:rsid w:val="0070460B"/>
    <w:rsid w:val="007055F3"/>
    <w:rsid w:val="007060F7"/>
    <w:rsid w:val="007076FE"/>
    <w:rsid w:val="00710E9D"/>
    <w:rsid w:val="00711BD7"/>
    <w:rsid w:val="00711D40"/>
    <w:rsid w:val="00713409"/>
    <w:rsid w:val="00713B3D"/>
    <w:rsid w:val="007144E5"/>
    <w:rsid w:val="0071452E"/>
    <w:rsid w:val="00714928"/>
    <w:rsid w:val="007149A8"/>
    <w:rsid w:val="00715CB2"/>
    <w:rsid w:val="00715DB8"/>
    <w:rsid w:val="00716731"/>
    <w:rsid w:val="00717162"/>
    <w:rsid w:val="0071786D"/>
    <w:rsid w:val="0072099F"/>
    <w:rsid w:val="00721025"/>
    <w:rsid w:val="00721191"/>
    <w:rsid w:val="00722C58"/>
    <w:rsid w:val="007237C3"/>
    <w:rsid w:val="00724930"/>
    <w:rsid w:val="007250AB"/>
    <w:rsid w:val="0072658D"/>
    <w:rsid w:val="00727D06"/>
    <w:rsid w:val="00731A0E"/>
    <w:rsid w:val="00732927"/>
    <w:rsid w:val="007334B0"/>
    <w:rsid w:val="007334B6"/>
    <w:rsid w:val="00733BA9"/>
    <w:rsid w:val="00735866"/>
    <w:rsid w:val="00737127"/>
    <w:rsid w:val="007403B4"/>
    <w:rsid w:val="00741CD4"/>
    <w:rsid w:val="00744A4D"/>
    <w:rsid w:val="00746177"/>
    <w:rsid w:val="0074795A"/>
    <w:rsid w:val="00747A5A"/>
    <w:rsid w:val="0075025A"/>
    <w:rsid w:val="007506E0"/>
    <w:rsid w:val="007507C6"/>
    <w:rsid w:val="0075363C"/>
    <w:rsid w:val="00753952"/>
    <w:rsid w:val="00754D28"/>
    <w:rsid w:val="00756AD8"/>
    <w:rsid w:val="00760540"/>
    <w:rsid w:val="00763B34"/>
    <w:rsid w:val="007649F2"/>
    <w:rsid w:val="007654D6"/>
    <w:rsid w:val="007659E8"/>
    <w:rsid w:val="0076626E"/>
    <w:rsid w:val="00767BD0"/>
    <w:rsid w:val="007712BA"/>
    <w:rsid w:val="007730F6"/>
    <w:rsid w:val="00773224"/>
    <w:rsid w:val="00773B44"/>
    <w:rsid w:val="00776B45"/>
    <w:rsid w:val="00776B65"/>
    <w:rsid w:val="00777103"/>
    <w:rsid w:val="00777196"/>
    <w:rsid w:val="00780A20"/>
    <w:rsid w:val="00781CE3"/>
    <w:rsid w:val="00782CB8"/>
    <w:rsid w:val="00783403"/>
    <w:rsid w:val="007845CD"/>
    <w:rsid w:val="00784CDF"/>
    <w:rsid w:val="00786703"/>
    <w:rsid w:val="00786FCC"/>
    <w:rsid w:val="00792C6A"/>
    <w:rsid w:val="0079324B"/>
    <w:rsid w:val="00795259"/>
    <w:rsid w:val="007A0AEE"/>
    <w:rsid w:val="007A2212"/>
    <w:rsid w:val="007A2C9A"/>
    <w:rsid w:val="007A3E86"/>
    <w:rsid w:val="007A671B"/>
    <w:rsid w:val="007A697A"/>
    <w:rsid w:val="007B2C86"/>
    <w:rsid w:val="007B2D29"/>
    <w:rsid w:val="007B4348"/>
    <w:rsid w:val="007B44D0"/>
    <w:rsid w:val="007B450C"/>
    <w:rsid w:val="007B4B5A"/>
    <w:rsid w:val="007B4FA0"/>
    <w:rsid w:val="007B76F8"/>
    <w:rsid w:val="007B7B60"/>
    <w:rsid w:val="007C0CBA"/>
    <w:rsid w:val="007C21DE"/>
    <w:rsid w:val="007C4AF3"/>
    <w:rsid w:val="007D266B"/>
    <w:rsid w:val="007D4246"/>
    <w:rsid w:val="007D4FFD"/>
    <w:rsid w:val="007D5FE9"/>
    <w:rsid w:val="007D64B8"/>
    <w:rsid w:val="007D6C4E"/>
    <w:rsid w:val="007D7742"/>
    <w:rsid w:val="007E090F"/>
    <w:rsid w:val="007E0F8F"/>
    <w:rsid w:val="007E1614"/>
    <w:rsid w:val="007E435C"/>
    <w:rsid w:val="007E4969"/>
    <w:rsid w:val="007E550A"/>
    <w:rsid w:val="007E6E04"/>
    <w:rsid w:val="007E7D8E"/>
    <w:rsid w:val="007F09D8"/>
    <w:rsid w:val="007F1559"/>
    <w:rsid w:val="007F1E32"/>
    <w:rsid w:val="007F25C3"/>
    <w:rsid w:val="007F2759"/>
    <w:rsid w:val="007F27E2"/>
    <w:rsid w:val="007F28B2"/>
    <w:rsid w:val="007F3740"/>
    <w:rsid w:val="007F3F34"/>
    <w:rsid w:val="007F5B07"/>
    <w:rsid w:val="00801695"/>
    <w:rsid w:val="00801B4E"/>
    <w:rsid w:val="00801EEF"/>
    <w:rsid w:val="008029FA"/>
    <w:rsid w:val="00802D25"/>
    <w:rsid w:val="00802E06"/>
    <w:rsid w:val="008038A9"/>
    <w:rsid w:val="00803908"/>
    <w:rsid w:val="00804E53"/>
    <w:rsid w:val="00807CCD"/>
    <w:rsid w:val="00810C15"/>
    <w:rsid w:val="008112D1"/>
    <w:rsid w:val="008115E5"/>
    <w:rsid w:val="00811CBA"/>
    <w:rsid w:val="00812B28"/>
    <w:rsid w:val="008130FF"/>
    <w:rsid w:val="00813691"/>
    <w:rsid w:val="008155F3"/>
    <w:rsid w:val="00816B5B"/>
    <w:rsid w:val="00816ED5"/>
    <w:rsid w:val="008201DC"/>
    <w:rsid w:val="0082177E"/>
    <w:rsid w:val="00821878"/>
    <w:rsid w:val="008220A8"/>
    <w:rsid w:val="0082229F"/>
    <w:rsid w:val="008247F5"/>
    <w:rsid w:val="00824931"/>
    <w:rsid w:val="00825951"/>
    <w:rsid w:val="008269D5"/>
    <w:rsid w:val="00826AC0"/>
    <w:rsid w:val="00826E71"/>
    <w:rsid w:val="0082758E"/>
    <w:rsid w:val="00831A72"/>
    <w:rsid w:val="00832CB8"/>
    <w:rsid w:val="0083537B"/>
    <w:rsid w:val="00835BD6"/>
    <w:rsid w:val="00836069"/>
    <w:rsid w:val="0083679E"/>
    <w:rsid w:val="00837B36"/>
    <w:rsid w:val="0084068D"/>
    <w:rsid w:val="00840BDA"/>
    <w:rsid w:val="00841794"/>
    <w:rsid w:val="00842728"/>
    <w:rsid w:val="0084356C"/>
    <w:rsid w:val="008450A6"/>
    <w:rsid w:val="008452C6"/>
    <w:rsid w:val="00845C68"/>
    <w:rsid w:val="00845D9A"/>
    <w:rsid w:val="00846BB6"/>
    <w:rsid w:val="00850F66"/>
    <w:rsid w:val="00851500"/>
    <w:rsid w:val="008520D6"/>
    <w:rsid w:val="00852764"/>
    <w:rsid w:val="00853126"/>
    <w:rsid w:val="00853D66"/>
    <w:rsid w:val="00854484"/>
    <w:rsid w:val="008554EA"/>
    <w:rsid w:val="00856F02"/>
    <w:rsid w:val="00857779"/>
    <w:rsid w:val="00860027"/>
    <w:rsid w:val="00860343"/>
    <w:rsid w:val="008620C7"/>
    <w:rsid w:val="0086387E"/>
    <w:rsid w:val="00863BE4"/>
    <w:rsid w:val="00864B4D"/>
    <w:rsid w:val="0086594D"/>
    <w:rsid w:val="00865B52"/>
    <w:rsid w:val="008665E4"/>
    <w:rsid w:val="00866978"/>
    <w:rsid w:val="0087036D"/>
    <w:rsid w:val="00870FA0"/>
    <w:rsid w:val="00872991"/>
    <w:rsid w:val="00873139"/>
    <w:rsid w:val="0087360C"/>
    <w:rsid w:val="00873D24"/>
    <w:rsid w:val="008760C1"/>
    <w:rsid w:val="00877333"/>
    <w:rsid w:val="00880409"/>
    <w:rsid w:val="00880816"/>
    <w:rsid w:val="00881357"/>
    <w:rsid w:val="00881EA3"/>
    <w:rsid w:val="00882B7B"/>
    <w:rsid w:val="00883754"/>
    <w:rsid w:val="00884F0E"/>
    <w:rsid w:val="008855A9"/>
    <w:rsid w:val="00886226"/>
    <w:rsid w:val="0088768E"/>
    <w:rsid w:val="00887C71"/>
    <w:rsid w:val="0089467A"/>
    <w:rsid w:val="00894B39"/>
    <w:rsid w:val="008A0BA2"/>
    <w:rsid w:val="008A11E3"/>
    <w:rsid w:val="008A1392"/>
    <w:rsid w:val="008A206D"/>
    <w:rsid w:val="008A3313"/>
    <w:rsid w:val="008A627A"/>
    <w:rsid w:val="008B0769"/>
    <w:rsid w:val="008B081C"/>
    <w:rsid w:val="008B0E2B"/>
    <w:rsid w:val="008B1971"/>
    <w:rsid w:val="008B4DD3"/>
    <w:rsid w:val="008B640B"/>
    <w:rsid w:val="008C345F"/>
    <w:rsid w:val="008C3E0A"/>
    <w:rsid w:val="008C47C1"/>
    <w:rsid w:val="008C4F64"/>
    <w:rsid w:val="008C5289"/>
    <w:rsid w:val="008C5428"/>
    <w:rsid w:val="008D06C2"/>
    <w:rsid w:val="008D08FA"/>
    <w:rsid w:val="008D0AD5"/>
    <w:rsid w:val="008D0DA5"/>
    <w:rsid w:val="008D24A7"/>
    <w:rsid w:val="008D2CE0"/>
    <w:rsid w:val="008D3C17"/>
    <w:rsid w:val="008D3FFB"/>
    <w:rsid w:val="008D416B"/>
    <w:rsid w:val="008D4896"/>
    <w:rsid w:val="008D4AAD"/>
    <w:rsid w:val="008D4E03"/>
    <w:rsid w:val="008D4EAB"/>
    <w:rsid w:val="008D5377"/>
    <w:rsid w:val="008E2616"/>
    <w:rsid w:val="008E2A1D"/>
    <w:rsid w:val="008E3162"/>
    <w:rsid w:val="008E4698"/>
    <w:rsid w:val="008E5096"/>
    <w:rsid w:val="008E6AE2"/>
    <w:rsid w:val="008F2656"/>
    <w:rsid w:val="008F26D3"/>
    <w:rsid w:val="008F4220"/>
    <w:rsid w:val="008F5845"/>
    <w:rsid w:val="008F5991"/>
    <w:rsid w:val="008F791F"/>
    <w:rsid w:val="008F7BFD"/>
    <w:rsid w:val="009001A2"/>
    <w:rsid w:val="00900237"/>
    <w:rsid w:val="00900CA6"/>
    <w:rsid w:val="0090144D"/>
    <w:rsid w:val="00902252"/>
    <w:rsid w:val="00903CB6"/>
    <w:rsid w:val="00904C4D"/>
    <w:rsid w:val="00910EFA"/>
    <w:rsid w:val="00913D4D"/>
    <w:rsid w:val="00914A8B"/>
    <w:rsid w:val="009150A6"/>
    <w:rsid w:val="00915E76"/>
    <w:rsid w:val="009177BA"/>
    <w:rsid w:val="00917B0A"/>
    <w:rsid w:val="00917D89"/>
    <w:rsid w:val="00920A83"/>
    <w:rsid w:val="0092102D"/>
    <w:rsid w:val="00921E49"/>
    <w:rsid w:val="009221F5"/>
    <w:rsid w:val="00923BC4"/>
    <w:rsid w:val="00924446"/>
    <w:rsid w:val="00924E3B"/>
    <w:rsid w:val="00926FDA"/>
    <w:rsid w:val="00927162"/>
    <w:rsid w:val="00927167"/>
    <w:rsid w:val="0093001B"/>
    <w:rsid w:val="00932401"/>
    <w:rsid w:val="00932581"/>
    <w:rsid w:val="00932D66"/>
    <w:rsid w:val="00932D67"/>
    <w:rsid w:val="00933A08"/>
    <w:rsid w:val="00935DEE"/>
    <w:rsid w:val="00937BEF"/>
    <w:rsid w:val="0094029C"/>
    <w:rsid w:val="00940D67"/>
    <w:rsid w:val="00940EA7"/>
    <w:rsid w:val="00941CF6"/>
    <w:rsid w:val="00941F5D"/>
    <w:rsid w:val="00942EC1"/>
    <w:rsid w:val="00943835"/>
    <w:rsid w:val="0094550F"/>
    <w:rsid w:val="0094588C"/>
    <w:rsid w:val="00945909"/>
    <w:rsid w:val="009471E1"/>
    <w:rsid w:val="009506A0"/>
    <w:rsid w:val="00950932"/>
    <w:rsid w:val="00951868"/>
    <w:rsid w:val="00951DAD"/>
    <w:rsid w:val="00952442"/>
    <w:rsid w:val="00952750"/>
    <w:rsid w:val="009529BA"/>
    <w:rsid w:val="009531F1"/>
    <w:rsid w:val="00953432"/>
    <w:rsid w:val="00953AAE"/>
    <w:rsid w:val="0095632D"/>
    <w:rsid w:val="00956365"/>
    <w:rsid w:val="009609A5"/>
    <w:rsid w:val="0096149B"/>
    <w:rsid w:val="00963CB4"/>
    <w:rsid w:val="00965452"/>
    <w:rsid w:val="00965AE1"/>
    <w:rsid w:val="00970336"/>
    <w:rsid w:val="00973012"/>
    <w:rsid w:val="0097335D"/>
    <w:rsid w:val="00973472"/>
    <w:rsid w:val="00973671"/>
    <w:rsid w:val="00974366"/>
    <w:rsid w:val="0097466E"/>
    <w:rsid w:val="009750AA"/>
    <w:rsid w:val="0097574C"/>
    <w:rsid w:val="009761D2"/>
    <w:rsid w:val="0097761B"/>
    <w:rsid w:val="00977EB1"/>
    <w:rsid w:val="0098125C"/>
    <w:rsid w:val="009815C3"/>
    <w:rsid w:val="009815DD"/>
    <w:rsid w:val="009818E1"/>
    <w:rsid w:val="00982DD2"/>
    <w:rsid w:val="0098385A"/>
    <w:rsid w:val="00983867"/>
    <w:rsid w:val="00984D6C"/>
    <w:rsid w:val="009877A8"/>
    <w:rsid w:val="00990CD2"/>
    <w:rsid w:val="00990ED6"/>
    <w:rsid w:val="0099250B"/>
    <w:rsid w:val="009945B1"/>
    <w:rsid w:val="00994833"/>
    <w:rsid w:val="009957D6"/>
    <w:rsid w:val="009974D8"/>
    <w:rsid w:val="00997C7B"/>
    <w:rsid w:val="00997CE8"/>
    <w:rsid w:val="009A0F77"/>
    <w:rsid w:val="009A11D8"/>
    <w:rsid w:val="009A201E"/>
    <w:rsid w:val="009A218E"/>
    <w:rsid w:val="009A406C"/>
    <w:rsid w:val="009A52D4"/>
    <w:rsid w:val="009A5358"/>
    <w:rsid w:val="009A746B"/>
    <w:rsid w:val="009A7C32"/>
    <w:rsid w:val="009B0850"/>
    <w:rsid w:val="009B1F5A"/>
    <w:rsid w:val="009B2366"/>
    <w:rsid w:val="009B2DFC"/>
    <w:rsid w:val="009B3006"/>
    <w:rsid w:val="009B34A0"/>
    <w:rsid w:val="009B3B8D"/>
    <w:rsid w:val="009B541E"/>
    <w:rsid w:val="009B569F"/>
    <w:rsid w:val="009B5893"/>
    <w:rsid w:val="009B5D6B"/>
    <w:rsid w:val="009B680F"/>
    <w:rsid w:val="009B6C5E"/>
    <w:rsid w:val="009B7D55"/>
    <w:rsid w:val="009C0774"/>
    <w:rsid w:val="009C0894"/>
    <w:rsid w:val="009C0AA6"/>
    <w:rsid w:val="009C1866"/>
    <w:rsid w:val="009C1ECC"/>
    <w:rsid w:val="009C35C2"/>
    <w:rsid w:val="009C386D"/>
    <w:rsid w:val="009C3A2E"/>
    <w:rsid w:val="009C3A6E"/>
    <w:rsid w:val="009C3F55"/>
    <w:rsid w:val="009C59D5"/>
    <w:rsid w:val="009C5C0E"/>
    <w:rsid w:val="009C68B6"/>
    <w:rsid w:val="009C7251"/>
    <w:rsid w:val="009C742D"/>
    <w:rsid w:val="009C7AFE"/>
    <w:rsid w:val="009D4E15"/>
    <w:rsid w:val="009D5099"/>
    <w:rsid w:val="009D5416"/>
    <w:rsid w:val="009D5825"/>
    <w:rsid w:val="009D7B6D"/>
    <w:rsid w:val="009E0890"/>
    <w:rsid w:val="009E0ACD"/>
    <w:rsid w:val="009E3203"/>
    <w:rsid w:val="009E3515"/>
    <w:rsid w:val="009E3E78"/>
    <w:rsid w:val="009E4FBE"/>
    <w:rsid w:val="009E591A"/>
    <w:rsid w:val="009E710B"/>
    <w:rsid w:val="009E7A0B"/>
    <w:rsid w:val="009F1419"/>
    <w:rsid w:val="009F285A"/>
    <w:rsid w:val="009F4BD2"/>
    <w:rsid w:val="009F6D28"/>
    <w:rsid w:val="009F775F"/>
    <w:rsid w:val="009F7874"/>
    <w:rsid w:val="00A00393"/>
    <w:rsid w:val="00A00802"/>
    <w:rsid w:val="00A0239E"/>
    <w:rsid w:val="00A036DC"/>
    <w:rsid w:val="00A05540"/>
    <w:rsid w:val="00A06167"/>
    <w:rsid w:val="00A066EA"/>
    <w:rsid w:val="00A0675C"/>
    <w:rsid w:val="00A06837"/>
    <w:rsid w:val="00A114E2"/>
    <w:rsid w:val="00A11E14"/>
    <w:rsid w:val="00A12476"/>
    <w:rsid w:val="00A13F6B"/>
    <w:rsid w:val="00A14DE5"/>
    <w:rsid w:val="00A165F3"/>
    <w:rsid w:val="00A16EF9"/>
    <w:rsid w:val="00A17A63"/>
    <w:rsid w:val="00A20A20"/>
    <w:rsid w:val="00A2103E"/>
    <w:rsid w:val="00A218C9"/>
    <w:rsid w:val="00A24D56"/>
    <w:rsid w:val="00A31514"/>
    <w:rsid w:val="00A31DD7"/>
    <w:rsid w:val="00A333A6"/>
    <w:rsid w:val="00A33ADF"/>
    <w:rsid w:val="00A34B02"/>
    <w:rsid w:val="00A34FD2"/>
    <w:rsid w:val="00A3596A"/>
    <w:rsid w:val="00A400D7"/>
    <w:rsid w:val="00A424B8"/>
    <w:rsid w:val="00A4315F"/>
    <w:rsid w:val="00A441E8"/>
    <w:rsid w:val="00A44F74"/>
    <w:rsid w:val="00A474D8"/>
    <w:rsid w:val="00A51763"/>
    <w:rsid w:val="00A52200"/>
    <w:rsid w:val="00A5293A"/>
    <w:rsid w:val="00A52A84"/>
    <w:rsid w:val="00A52DEC"/>
    <w:rsid w:val="00A53A22"/>
    <w:rsid w:val="00A53E7B"/>
    <w:rsid w:val="00A551D8"/>
    <w:rsid w:val="00A55752"/>
    <w:rsid w:val="00A55B93"/>
    <w:rsid w:val="00A5678E"/>
    <w:rsid w:val="00A57A0F"/>
    <w:rsid w:val="00A60DF9"/>
    <w:rsid w:val="00A612C8"/>
    <w:rsid w:val="00A639AF"/>
    <w:rsid w:val="00A6432B"/>
    <w:rsid w:val="00A64620"/>
    <w:rsid w:val="00A6594D"/>
    <w:rsid w:val="00A66C42"/>
    <w:rsid w:val="00A70811"/>
    <w:rsid w:val="00A70A1A"/>
    <w:rsid w:val="00A72BE3"/>
    <w:rsid w:val="00A72C1A"/>
    <w:rsid w:val="00A755CD"/>
    <w:rsid w:val="00A7573E"/>
    <w:rsid w:val="00A7783D"/>
    <w:rsid w:val="00A834BD"/>
    <w:rsid w:val="00A83B61"/>
    <w:rsid w:val="00A83CB9"/>
    <w:rsid w:val="00A845D8"/>
    <w:rsid w:val="00A878F1"/>
    <w:rsid w:val="00A9510B"/>
    <w:rsid w:val="00A954FA"/>
    <w:rsid w:val="00A97721"/>
    <w:rsid w:val="00A97C70"/>
    <w:rsid w:val="00AA02AE"/>
    <w:rsid w:val="00AA108F"/>
    <w:rsid w:val="00AA2AF2"/>
    <w:rsid w:val="00AA3A66"/>
    <w:rsid w:val="00AA4731"/>
    <w:rsid w:val="00AA4CF6"/>
    <w:rsid w:val="00AA6813"/>
    <w:rsid w:val="00AA6936"/>
    <w:rsid w:val="00AA7BF4"/>
    <w:rsid w:val="00AB019E"/>
    <w:rsid w:val="00AB06A7"/>
    <w:rsid w:val="00AB0EB8"/>
    <w:rsid w:val="00AB144F"/>
    <w:rsid w:val="00AB1C92"/>
    <w:rsid w:val="00AB27CC"/>
    <w:rsid w:val="00AB54B5"/>
    <w:rsid w:val="00AB592A"/>
    <w:rsid w:val="00AB5CC7"/>
    <w:rsid w:val="00AB633E"/>
    <w:rsid w:val="00AB7B52"/>
    <w:rsid w:val="00AC0430"/>
    <w:rsid w:val="00AC306C"/>
    <w:rsid w:val="00AC48E4"/>
    <w:rsid w:val="00AC5961"/>
    <w:rsid w:val="00AC5993"/>
    <w:rsid w:val="00AC5F85"/>
    <w:rsid w:val="00AD17FA"/>
    <w:rsid w:val="00AD1A6A"/>
    <w:rsid w:val="00AD3FA1"/>
    <w:rsid w:val="00AD5E83"/>
    <w:rsid w:val="00AD667C"/>
    <w:rsid w:val="00AD6F71"/>
    <w:rsid w:val="00AE02D7"/>
    <w:rsid w:val="00AE4459"/>
    <w:rsid w:val="00AE48CD"/>
    <w:rsid w:val="00AE4EC9"/>
    <w:rsid w:val="00AE567D"/>
    <w:rsid w:val="00AF2DF6"/>
    <w:rsid w:val="00AF370A"/>
    <w:rsid w:val="00AF3C3E"/>
    <w:rsid w:val="00B00952"/>
    <w:rsid w:val="00B016E7"/>
    <w:rsid w:val="00B017E6"/>
    <w:rsid w:val="00B026DB"/>
    <w:rsid w:val="00B026E8"/>
    <w:rsid w:val="00B02CBB"/>
    <w:rsid w:val="00B04337"/>
    <w:rsid w:val="00B04BC3"/>
    <w:rsid w:val="00B05644"/>
    <w:rsid w:val="00B06C55"/>
    <w:rsid w:val="00B06F95"/>
    <w:rsid w:val="00B070E9"/>
    <w:rsid w:val="00B070FE"/>
    <w:rsid w:val="00B07847"/>
    <w:rsid w:val="00B07A6C"/>
    <w:rsid w:val="00B07F19"/>
    <w:rsid w:val="00B1126D"/>
    <w:rsid w:val="00B11608"/>
    <w:rsid w:val="00B119A8"/>
    <w:rsid w:val="00B13157"/>
    <w:rsid w:val="00B1393D"/>
    <w:rsid w:val="00B13AD1"/>
    <w:rsid w:val="00B15EC3"/>
    <w:rsid w:val="00B16649"/>
    <w:rsid w:val="00B16A37"/>
    <w:rsid w:val="00B17112"/>
    <w:rsid w:val="00B206E9"/>
    <w:rsid w:val="00B207A7"/>
    <w:rsid w:val="00B218C3"/>
    <w:rsid w:val="00B21C48"/>
    <w:rsid w:val="00B22B27"/>
    <w:rsid w:val="00B2449C"/>
    <w:rsid w:val="00B25800"/>
    <w:rsid w:val="00B25870"/>
    <w:rsid w:val="00B26061"/>
    <w:rsid w:val="00B2624C"/>
    <w:rsid w:val="00B26AAC"/>
    <w:rsid w:val="00B26E89"/>
    <w:rsid w:val="00B278DE"/>
    <w:rsid w:val="00B30E39"/>
    <w:rsid w:val="00B32AE4"/>
    <w:rsid w:val="00B335A0"/>
    <w:rsid w:val="00B3518A"/>
    <w:rsid w:val="00B3534B"/>
    <w:rsid w:val="00B35565"/>
    <w:rsid w:val="00B35606"/>
    <w:rsid w:val="00B35A74"/>
    <w:rsid w:val="00B37B37"/>
    <w:rsid w:val="00B37EC1"/>
    <w:rsid w:val="00B4046D"/>
    <w:rsid w:val="00B40546"/>
    <w:rsid w:val="00B40695"/>
    <w:rsid w:val="00B41A25"/>
    <w:rsid w:val="00B42150"/>
    <w:rsid w:val="00B42971"/>
    <w:rsid w:val="00B42BAB"/>
    <w:rsid w:val="00B435F5"/>
    <w:rsid w:val="00B44D7D"/>
    <w:rsid w:val="00B47F7F"/>
    <w:rsid w:val="00B47FD7"/>
    <w:rsid w:val="00B52BEC"/>
    <w:rsid w:val="00B536A9"/>
    <w:rsid w:val="00B5379D"/>
    <w:rsid w:val="00B54FC2"/>
    <w:rsid w:val="00B55FF4"/>
    <w:rsid w:val="00B60554"/>
    <w:rsid w:val="00B609B7"/>
    <w:rsid w:val="00B6134A"/>
    <w:rsid w:val="00B614BF"/>
    <w:rsid w:val="00B6284A"/>
    <w:rsid w:val="00B64C68"/>
    <w:rsid w:val="00B66CBE"/>
    <w:rsid w:val="00B670B8"/>
    <w:rsid w:val="00B7118E"/>
    <w:rsid w:val="00B71F9F"/>
    <w:rsid w:val="00B746B9"/>
    <w:rsid w:val="00B75B17"/>
    <w:rsid w:val="00B80083"/>
    <w:rsid w:val="00B80E9B"/>
    <w:rsid w:val="00B8162C"/>
    <w:rsid w:val="00B826AD"/>
    <w:rsid w:val="00B83428"/>
    <w:rsid w:val="00B84C69"/>
    <w:rsid w:val="00B85CE3"/>
    <w:rsid w:val="00B863E7"/>
    <w:rsid w:val="00B867DC"/>
    <w:rsid w:val="00B87399"/>
    <w:rsid w:val="00B87DE6"/>
    <w:rsid w:val="00B92844"/>
    <w:rsid w:val="00B933C0"/>
    <w:rsid w:val="00B93E57"/>
    <w:rsid w:val="00B93EBA"/>
    <w:rsid w:val="00B968AB"/>
    <w:rsid w:val="00BA0218"/>
    <w:rsid w:val="00BA0419"/>
    <w:rsid w:val="00BA04FF"/>
    <w:rsid w:val="00BA1553"/>
    <w:rsid w:val="00BA283B"/>
    <w:rsid w:val="00BA31E7"/>
    <w:rsid w:val="00BA3426"/>
    <w:rsid w:val="00BA4107"/>
    <w:rsid w:val="00BA429E"/>
    <w:rsid w:val="00BA6300"/>
    <w:rsid w:val="00BA7B98"/>
    <w:rsid w:val="00BB1389"/>
    <w:rsid w:val="00BB2525"/>
    <w:rsid w:val="00BB271D"/>
    <w:rsid w:val="00BB2A03"/>
    <w:rsid w:val="00BB3496"/>
    <w:rsid w:val="00BB3CA7"/>
    <w:rsid w:val="00BB3DC8"/>
    <w:rsid w:val="00BB415E"/>
    <w:rsid w:val="00BB4B2A"/>
    <w:rsid w:val="00BB4E45"/>
    <w:rsid w:val="00BB59B3"/>
    <w:rsid w:val="00BB673E"/>
    <w:rsid w:val="00BB738D"/>
    <w:rsid w:val="00BB7ED1"/>
    <w:rsid w:val="00BC0C17"/>
    <w:rsid w:val="00BC0C62"/>
    <w:rsid w:val="00BC0E61"/>
    <w:rsid w:val="00BC1461"/>
    <w:rsid w:val="00BC1558"/>
    <w:rsid w:val="00BC195B"/>
    <w:rsid w:val="00BC3DFB"/>
    <w:rsid w:val="00BC57C6"/>
    <w:rsid w:val="00BC643B"/>
    <w:rsid w:val="00BC6565"/>
    <w:rsid w:val="00BC6795"/>
    <w:rsid w:val="00BC6B69"/>
    <w:rsid w:val="00BC7288"/>
    <w:rsid w:val="00BD0D56"/>
    <w:rsid w:val="00BD1E45"/>
    <w:rsid w:val="00BD3381"/>
    <w:rsid w:val="00BD43CA"/>
    <w:rsid w:val="00BD49B1"/>
    <w:rsid w:val="00BD53E8"/>
    <w:rsid w:val="00BD55EB"/>
    <w:rsid w:val="00BD64EE"/>
    <w:rsid w:val="00BD6711"/>
    <w:rsid w:val="00BD6FE4"/>
    <w:rsid w:val="00BD7984"/>
    <w:rsid w:val="00BE20DD"/>
    <w:rsid w:val="00BE229D"/>
    <w:rsid w:val="00BE306F"/>
    <w:rsid w:val="00BE34FE"/>
    <w:rsid w:val="00BE3E6E"/>
    <w:rsid w:val="00BE6178"/>
    <w:rsid w:val="00BE63EE"/>
    <w:rsid w:val="00BF0E5E"/>
    <w:rsid w:val="00BF34A1"/>
    <w:rsid w:val="00BF3CAB"/>
    <w:rsid w:val="00BF3E06"/>
    <w:rsid w:val="00BF4B3C"/>
    <w:rsid w:val="00BF5F32"/>
    <w:rsid w:val="00BF6193"/>
    <w:rsid w:val="00BF6B61"/>
    <w:rsid w:val="00BF7A1C"/>
    <w:rsid w:val="00C00E25"/>
    <w:rsid w:val="00C014E9"/>
    <w:rsid w:val="00C0264A"/>
    <w:rsid w:val="00C0279E"/>
    <w:rsid w:val="00C02D8E"/>
    <w:rsid w:val="00C02F11"/>
    <w:rsid w:val="00C030E4"/>
    <w:rsid w:val="00C036D7"/>
    <w:rsid w:val="00C0377D"/>
    <w:rsid w:val="00C04468"/>
    <w:rsid w:val="00C04AF5"/>
    <w:rsid w:val="00C0551B"/>
    <w:rsid w:val="00C06357"/>
    <w:rsid w:val="00C07F80"/>
    <w:rsid w:val="00C112F3"/>
    <w:rsid w:val="00C116E3"/>
    <w:rsid w:val="00C1369C"/>
    <w:rsid w:val="00C144F9"/>
    <w:rsid w:val="00C14828"/>
    <w:rsid w:val="00C170C0"/>
    <w:rsid w:val="00C171AB"/>
    <w:rsid w:val="00C1738F"/>
    <w:rsid w:val="00C2301F"/>
    <w:rsid w:val="00C23693"/>
    <w:rsid w:val="00C24A43"/>
    <w:rsid w:val="00C258D8"/>
    <w:rsid w:val="00C27CED"/>
    <w:rsid w:val="00C311A8"/>
    <w:rsid w:val="00C31829"/>
    <w:rsid w:val="00C32087"/>
    <w:rsid w:val="00C323A7"/>
    <w:rsid w:val="00C32C10"/>
    <w:rsid w:val="00C3305B"/>
    <w:rsid w:val="00C33DF6"/>
    <w:rsid w:val="00C3597C"/>
    <w:rsid w:val="00C36FD1"/>
    <w:rsid w:val="00C4130D"/>
    <w:rsid w:val="00C418DB"/>
    <w:rsid w:val="00C420F6"/>
    <w:rsid w:val="00C44997"/>
    <w:rsid w:val="00C44D9C"/>
    <w:rsid w:val="00C44F7E"/>
    <w:rsid w:val="00C50B1F"/>
    <w:rsid w:val="00C52E3A"/>
    <w:rsid w:val="00C53803"/>
    <w:rsid w:val="00C55AAC"/>
    <w:rsid w:val="00C55F86"/>
    <w:rsid w:val="00C5710E"/>
    <w:rsid w:val="00C57A17"/>
    <w:rsid w:val="00C60AD3"/>
    <w:rsid w:val="00C643B1"/>
    <w:rsid w:val="00C64A0E"/>
    <w:rsid w:val="00C658E2"/>
    <w:rsid w:val="00C65A29"/>
    <w:rsid w:val="00C65D49"/>
    <w:rsid w:val="00C66A30"/>
    <w:rsid w:val="00C731A4"/>
    <w:rsid w:val="00C73503"/>
    <w:rsid w:val="00C74FBD"/>
    <w:rsid w:val="00C76C77"/>
    <w:rsid w:val="00C7778D"/>
    <w:rsid w:val="00C7787A"/>
    <w:rsid w:val="00C80357"/>
    <w:rsid w:val="00C81200"/>
    <w:rsid w:val="00C815C5"/>
    <w:rsid w:val="00C8219F"/>
    <w:rsid w:val="00C83B9D"/>
    <w:rsid w:val="00C844B8"/>
    <w:rsid w:val="00C84685"/>
    <w:rsid w:val="00C85D3D"/>
    <w:rsid w:val="00C864D7"/>
    <w:rsid w:val="00C87785"/>
    <w:rsid w:val="00C90980"/>
    <w:rsid w:val="00C90E9F"/>
    <w:rsid w:val="00C917CF"/>
    <w:rsid w:val="00C94ACA"/>
    <w:rsid w:val="00C96237"/>
    <w:rsid w:val="00C97018"/>
    <w:rsid w:val="00C97645"/>
    <w:rsid w:val="00C97723"/>
    <w:rsid w:val="00C977F2"/>
    <w:rsid w:val="00CA0C7F"/>
    <w:rsid w:val="00CA14B4"/>
    <w:rsid w:val="00CA28EF"/>
    <w:rsid w:val="00CA2D97"/>
    <w:rsid w:val="00CA322C"/>
    <w:rsid w:val="00CA33C7"/>
    <w:rsid w:val="00CA3BDE"/>
    <w:rsid w:val="00CA4920"/>
    <w:rsid w:val="00CA5023"/>
    <w:rsid w:val="00CA6324"/>
    <w:rsid w:val="00CA6394"/>
    <w:rsid w:val="00CA6E55"/>
    <w:rsid w:val="00CA730E"/>
    <w:rsid w:val="00CB0221"/>
    <w:rsid w:val="00CB044A"/>
    <w:rsid w:val="00CB156E"/>
    <w:rsid w:val="00CB3DDE"/>
    <w:rsid w:val="00CB40A5"/>
    <w:rsid w:val="00CB55DD"/>
    <w:rsid w:val="00CB6E9A"/>
    <w:rsid w:val="00CC3759"/>
    <w:rsid w:val="00CC6E97"/>
    <w:rsid w:val="00CC747D"/>
    <w:rsid w:val="00CC7579"/>
    <w:rsid w:val="00CD462A"/>
    <w:rsid w:val="00CD463F"/>
    <w:rsid w:val="00CE08E8"/>
    <w:rsid w:val="00CE122A"/>
    <w:rsid w:val="00CE129C"/>
    <w:rsid w:val="00CE17A9"/>
    <w:rsid w:val="00CE20E6"/>
    <w:rsid w:val="00CE3CA6"/>
    <w:rsid w:val="00CE5419"/>
    <w:rsid w:val="00CE58FA"/>
    <w:rsid w:val="00CE5B21"/>
    <w:rsid w:val="00CE5D16"/>
    <w:rsid w:val="00CF284D"/>
    <w:rsid w:val="00CF2935"/>
    <w:rsid w:val="00CF2D20"/>
    <w:rsid w:val="00CF5EEA"/>
    <w:rsid w:val="00CF5EF2"/>
    <w:rsid w:val="00CF6A25"/>
    <w:rsid w:val="00D000BC"/>
    <w:rsid w:val="00D00510"/>
    <w:rsid w:val="00D00673"/>
    <w:rsid w:val="00D00932"/>
    <w:rsid w:val="00D010FA"/>
    <w:rsid w:val="00D01214"/>
    <w:rsid w:val="00D0172E"/>
    <w:rsid w:val="00D01FBC"/>
    <w:rsid w:val="00D01FBD"/>
    <w:rsid w:val="00D021CD"/>
    <w:rsid w:val="00D023AA"/>
    <w:rsid w:val="00D053AE"/>
    <w:rsid w:val="00D060DB"/>
    <w:rsid w:val="00D06920"/>
    <w:rsid w:val="00D06E2E"/>
    <w:rsid w:val="00D07434"/>
    <w:rsid w:val="00D10E0C"/>
    <w:rsid w:val="00D12227"/>
    <w:rsid w:val="00D12335"/>
    <w:rsid w:val="00D12418"/>
    <w:rsid w:val="00D14332"/>
    <w:rsid w:val="00D15445"/>
    <w:rsid w:val="00D15745"/>
    <w:rsid w:val="00D17A5E"/>
    <w:rsid w:val="00D20BD9"/>
    <w:rsid w:val="00D2355C"/>
    <w:rsid w:val="00D24C5C"/>
    <w:rsid w:val="00D26F95"/>
    <w:rsid w:val="00D276EC"/>
    <w:rsid w:val="00D33D81"/>
    <w:rsid w:val="00D35C98"/>
    <w:rsid w:val="00D35E26"/>
    <w:rsid w:val="00D367AD"/>
    <w:rsid w:val="00D41FB3"/>
    <w:rsid w:val="00D42606"/>
    <w:rsid w:val="00D4330C"/>
    <w:rsid w:val="00D43B52"/>
    <w:rsid w:val="00D440C3"/>
    <w:rsid w:val="00D44CA9"/>
    <w:rsid w:val="00D44E1A"/>
    <w:rsid w:val="00D45ECD"/>
    <w:rsid w:val="00D46661"/>
    <w:rsid w:val="00D46C0D"/>
    <w:rsid w:val="00D513A3"/>
    <w:rsid w:val="00D5176C"/>
    <w:rsid w:val="00D52477"/>
    <w:rsid w:val="00D53CF6"/>
    <w:rsid w:val="00D54160"/>
    <w:rsid w:val="00D54B22"/>
    <w:rsid w:val="00D56782"/>
    <w:rsid w:val="00D579FE"/>
    <w:rsid w:val="00D6012F"/>
    <w:rsid w:val="00D60B49"/>
    <w:rsid w:val="00D60BC3"/>
    <w:rsid w:val="00D610BB"/>
    <w:rsid w:val="00D649C6"/>
    <w:rsid w:val="00D71245"/>
    <w:rsid w:val="00D71713"/>
    <w:rsid w:val="00D71CAF"/>
    <w:rsid w:val="00D72960"/>
    <w:rsid w:val="00D72DF4"/>
    <w:rsid w:val="00D73877"/>
    <w:rsid w:val="00D748B9"/>
    <w:rsid w:val="00D75127"/>
    <w:rsid w:val="00D76EF9"/>
    <w:rsid w:val="00D773BF"/>
    <w:rsid w:val="00D808A2"/>
    <w:rsid w:val="00D80E5F"/>
    <w:rsid w:val="00D8149E"/>
    <w:rsid w:val="00D8189A"/>
    <w:rsid w:val="00D8200B"/>
    <w:rsid w:val="00D837EB"/>
    <w:rsid w:val="00D83DCE"/>
    <w:rsid w:val="00D8437D"/>
    <w:rsid w:val="00D85BD6"/>
    <w:rsid w:val="00D867BD"/>
    <w:rsid w:val="00D8760B"/>
    <w:rsid w:val="00D87BB7"/>
    <w:rsid w:val="00D90DFB"/>
    <w:rsid w:val="00D90F8E"/>
    <w:rsid w:val="00D922D1"/>
    <w:rsid w:val="00D937B3"/>
    <w:rsid w:val="00D93F96"/>
    <w:rsid w:val="00D95453"/>
    <w:rsid w:val="00D95557"/>
    <w:rsid w:val="00D96001"/>
    <w:rsid w:val="00D9787E"/>
    <w:rsid w:val="00DA1F6C"/>
    <w:rsid w:val="00DA21AF"/>
    <w:rsid w:val="00DA266B"/>
    <w:rsid w:val="00DA3CCB"/>
    <w:rsid w:val="00DA6035"/>
    <w:rsid w:val="00DA6503"/>
    <w:rsid w:val="00DA6855"/>
    <w:rsid w:val="00DA6ACD"/>
    <w:rsid w:val="00DA6B6D"/>
    <w:rsid w:val="00DA7A4C"/>
    <w:rsid w:val="00DB0EBC"/>
    <w:rsid w:val="00DB16F7"/>
    <w:rsid w:val="00DB191A"/>
    <w:rsid w:val="00DB21FF"/>
    <w:rsid w:val="00DB503B"/>
    <w:rsid w:val="00DB6480"/>
    <w:rsid w:val="00DB7B9E"/>
    <w:rsid w:val="00DC0206"/>
    <w:rsid w:val="00DC092B"/>
    <w:rsid w:val="00DC218E"/>
    <w:rsid w:val="00DC2E6E"/>
    <w:rsid w:val="00DC3659"/>
    <w:rsid w:val="00DC3ECD"/>
    <w:rsid w:val="00DC43BA"/>
    <w:rsid w:val="00DC4D36"/>
    <w:rsid w:val="00DC57EE"/>
    <w:rsid w:val="00DD00F3"/>
    <w:rsid w:val="00DD076D"/>
    <w:rsid w:val="00DD0E38"/>
    <w:rsid w:val="00DD3853"/>
    <w:rsid w:val="00DD3C29"/>
    <w:rsid w:val="00DD6AD8"/>
    <w:rsid w:val="00DD77E3"/>
    <w:rsid w:val="00DE0563"/>
    <w:rsid w:val="00DE06A1"/>
    <w:rsid w:val="00DF093F"/>
    <w:rsid w:val="00DF0F89"/>
    <w:rsid w:val="00DF1627"/>
    <w:rsid w:val="00DF4B94"/>
    <w:rsid w:val="00DF5C6B"/>
    <w:rsid w:val="00DF60F1"/>
    <w:rsid w:val="00DF720C"/>
    <w:rsid w:val="00E0114F"/>
    <w:rsid w:val="00E0188A"/>
    <w:rsid w:val="00E02B50"/>
    <w:rsid w:val="00E02E69"/>
    <w:rsid w:val="00E07491"/>
    <w:rsid w:val="00E07976"/>
    <w:rsid w:val="00E109D4"/>
    <w:rsid w:val="00E10C93"/>
    <w:rsid w:val="00E116B4"/>
    <w:rsid w:val="00E12C1D"/>
    <w:rsid w:val="00E139FD"/>
    <w:rsid w:val="00E16143"/>
    <w:rsid w:val="00E17409"/>
    <w:rsid w:val="00E17F80"/>
    <w:rsid w:val="00E21DA4"/>
    <w:rsid w:val="00E251E8"/>
    <w:rsid w:val="00E2616B"/>
    <w:rsid w:val="00E261A1"/>
    <w:rsid w:val="00E266A0"/>
    <w:rsid w:val="00E26C51"/>
    <w:rsid w:val="00E27D5E"/>
    <w:rsid w:val="00E337BA"/>
    <w:rsid w:val="00E33860"/>
    <w:rsid w:val="00E35A4D"/>
    <w:rsid w:val="00E3689E"/>
    <w:rsid w:val="00E370AE"/>
    <w:rsid w:val="00E37984"/>
    <w:rsid w:val="00E37F8A"/>
    <w:rsid w:val="00E41444"/>
    <w:rsid w:val="00E42092"/>
    <w:rsid w:val="00E422CD"/>
    <w:rsid w:val="00E43A0A"/>
    <w:rsid w:val="00E445BF"/>
    <w:rsid w:val="00E450C1"/>
    <w:rsid w:val="00E46C89"/>
    <w:rsid w:val="00E46FAA"/>
    <w:rsid w:val="00E47CF0"/>
    <w:rsid w:val="00E50AFB"/>
    <w:rsid w:val="00E511C0"/>
    <w:rsid w:val="00E524C1"/>
    <w:rsid w:val="00E524CC"/>
    <w:rsid w:val="00E53331"/>
    <w:rsid w:val="00E5403D"/>
    <w:rsid w:val="00E541A7"/>
    <w:rsid w:val="00E554C6"/>
    <w:rsid w:val="00E56553"/>
    <w:rsid w:val="00E60014"/>
    <w:rsid w:val="00E616F5"/>
    <w:rsid w:val="00E63508"/>
    <w:rsid w:val="00E638EF"/>
    <w:rsid w:val="00E65018"/>
    <w:rsid w:val="00E659FA"/>
    <w:rsid w:val="00E65B02"/>
    <w:rsid w:val="00E6730A"/>
    <w:rsid w:val="00E720C6"/>
    <w:rsid w:val="00E72968"/>
    <w:rsid w:val="00E72E57"/>
    <w:rsid w:val="00E74A36"/>
    <w:rsid w:val="00E751E4"/>
    <w:rsid w:val="00E75AAB"/>
    <w:rsid w:val="00E75EBC"/>
    <w:rsid w:val="00E80B18"/>
    <w:rsid w:val="00E818D0"/>
    <w:rsid w:val="00E85C40"/>
    <w:rsid w:val="00E85F14"/>
    <w:rsid w:val="00E861D8"/>
    <w:rsid w:val="00E87478"/>
    <w:rsid w:val="00E90E00"/>
    <w:rsid w:val="00E91021"/>
    <w:rsid w:val="00E92A91"/>
    <w:rsid w:val="00E92EBB"/>
    <w:rsid w:val="00E93037"/>
    <w:rsid w:val="00E93910"/>
    <w:rsid w:val="00E9709D"/>
    <w:rsid w:val="00EA12F3"/>
    <w:rsid w:val="00EA150E"/>
    <w:rsid w:val="00EA4205"/>
    <w:rsid w:val="00EA537D"/>
    <w:rsid w:val="00EA5D0C"/>
    <w:rsid w:val="00EA5FB0"/>
    <w:rsid w:val="00EA7A99"/>
    <w:rsid w:val="00EB1B14"/>
    <w:rsid w:val="00EB2593"/>
    <w:rsid w:val="00EB2693"/>
    <w:rsid w:val="00EB4009"/>
    <w:rsid w:val="00EB4378"/>
    <w:rsid w:val="00EB4670"/>
    <w:rsid w:val="00EB6219"/>
    <w:rsid w:val="00EB691C"/>
    <w:rsid w:val="00EB6C23"/>
    <w:rsid w:val="00EB7C84"/>
    <w:rsid w:val="00EB7EC1"/>
    <w:rsid w:val="00EB7F12"/>
    <w:rsid w:val="00EC009B"/>
    <w:rsid w:val="00EC30D4"/>
    <w:rsid w:val="00EC6561"/>
    <w:rsid w:val="00EC72CE"/>
    <w:rsid w:val="00ED1023"/>
    <w:rsid w:val="00ED1D9B"/>
    <w:rsid w:val="00ED4217"/>
    <w:rsid w:val="00ED4317"/>
    <w:rsid w:val="00ED46CC"/>
    <w:rsid w:val="00ED5E2B"/>
    <w:rsid w:val="00ED5FB7"/>
    <w:rsid w:val="00ED617E"/>
    <w:rsid w:val="00ED6BEE"/>
    <w:rsid w:val="00ED7C9B"/>
    <w:rsid w:val="00EE2E6E"/>
    <w:rsid w:val="00EE3199"/>
    <w:rsid w:val="00EE31FB"/>
    <w:rsid w:val="00EE4F07"/>
    <w:rsid w:val="00EE5C34"/>
    <w:rsid w:val="00EF03F1"/>
    <w:rsid w:val="00EF0CC8"/>
    <w:rsid w:val="00EF1F69"/>
    <w:rsid w:val="00EF2CA5"/>
    <w:rsid w:val="00EF3D67"/>
    <w:rsid w:val="00EF3DFA"/>
    <w:rsid w:val="00EF48EC"/>
    <w:rsid w:val="00EF50D5"/>
    <w:rsid w:val="00EF5812"/>
    <w:rsid w:val="00EF7200"/>
    <w:rsid w:val="00EF769E"/>
    <w:rsid w:val="00EF7729"/>
    <w:rsid w:val="00EF7995"/>
    <w:rsid w:val="00F005C2"/>
    <w:rsid w:val="00F0158C"/>
    <w:rsid w:val="00F01AD9"/>
    <w:rsid w:val="00F02B7F"/>
    <w:rsid w:val="00F033CE"/>
    <w:rsid w:val="00F036EC"/>
    <w:rsid w:val="00F038C1"/>
    <w:rsid w:val="00F045AE"/>
    <w:rsid w:val="00F05723"/>
    <w:rsid w:val="00F05939"/>
    <w:rsid w:val="00F062D0"/>
    <w:rsid w:val="00F10030"/>
    <w:rsid w:val="00F10272"/>
    <w:rsid w:val="00F10ECA"/>
    <w:rsid w:val="00F12F69"/>
    <w:rsid w:val="00F13861"/>
    <w:rsid w:val="00F15463"/>
    <w:rsid w:val="00F15629"/>
    <w:rsid w:val="00F16A01"/>
    <w:rsid w:val="00F17D94"/>
    <w:rsid w:val="00F20916"/>
    <w:rsid w:val="00F2149D"/>
    <w:rsid w:val="00F22053"/>
    <w:rsid w:val="00F24036"/>
    <w:rsid w:val="00F25614"/>
    <w:rsid w:val="00F25FB3"/>
    <w:rsid w:val="00F264CF"/>
    <w:rsid w:val="00F2798C"/>
    <w:rsid w:val="00F27CC3"/>
    <w:rsid w:val="00F32512"/>
    <w:rsid w:val="00F348D7"/>
    <w:rsid w:val="00F34DB9"/>
    <w:rsid w:val="00F3504F"/>
    <w:rsid w:val="00F355EB"/>
    <w:rsid w:val="00F3595D"/>
    <w:rsid w:val="00F40541"/>
    <w:rsid w:val="00F4095A"/>
    <w:rsid w:val="00F40B3B"/>
    <w:rsid w:val="00F42579"/>
    <w:rsid w:val="00F50880"/>
    <w:rsid w:val="00F5121C"/>
    <w:rsid w:val="00F5214A"/>
    <w:rsid w:val="00F5264E"/>
    <w:rsid w:val="00F52F59"/>
    <w:rsid w:val="00F54D11"/>
    <w:rsid w:val="00F57ABD"/>
    <w:rsid w:val="00F57FD8"/>
    <w:rsid w:val="00F6195B"/>
    <w:rsid w:val="00F61AC2"/>
    <w:rsid w:val="00F620DB"/>
    <w:rsid w:val="00F63772"/>
    <w:rsid w:val="00F63DC9"/>
    <w:rsid w:val="00F63E20"/>
    <w:rsid w:val="00F64B26"/>
    <w:rsid w:val="00F6511A"/>
    <w:rsid w:val="00F6553D"/>
    <w:rsid w:val="00F663CE"/>
    <w:rsid w:val="00F6752A"/>
    <w:rsid w:val="00F678A5"/>
    <w:rsid w:val="00F70BFF"/>
    <w:rsid w:val="00F72084"/>
    <w:rsid w:val="00F72432"/>
    <w:rsid w:val="00F737D1"/>
    <w:rsid w:val="00F73E4A"/>
    <w:rsid w:val="00F74A5F"/>
    <w:rsid w:val="00F75150"/>
    <w:rsid w:val="00F75488"/>
    <w:rsid w:val="00F758A7"/>
    <w:rsid w:val="00F80F2F"/>
    <w:rsid w:val="00F81601"/>
    <w:rsid w:val="00F852CC"/>
    <w:rsid w:val="00F8700A"/>
    <w:rsid w:val="00F87546"/>
    <w:rsid w:val="00F90FB7"/>
    <w:rsid w:val="00F9103E"/>
    <w:rsid w:val="00F92E29"/>
    <w:rsid w:val="00F93690"/>
    <w:rsid w:val="00F94A1C"/>
    <w:rsid w:val="00F94A8C"/>
    <w:rsid w:val="00F96A34"/>
    <w:rsid w:val="00F96E78"/>
    <w:rsid w:val="00F96EDC"/>
    <w:rsid w:val="00F9749D"/>
    <w:rsid w:val="00F97A3F"/>
    <w:rsid w:val="00F97E95"/>
    <w:rsid w:val="00FA04CF"/>
    <w:rsid w:val="00FA0D22"/>
    <w:rsid w:val="00FA2064"/>
    <w:rsid w:val="00FA5190"/>
    <w:rsid w:val="00FA695C"/>
    <w:rsid w:val="00FA6BB8"/>
    <w:rsid w:val="00FB1119"/>
    <w:rsid w:val="00FB20E6"/>
    <w:rsid w:val="00FB2442"/>
    <w:rsid w:val="00FB2F68"/>
    <w:rsid w:val="00FB4AB6"/>
    <w:rsid w:val="00FB4CA2"/>
    <w:rsid w:val="00FB58A5"/>
    <w:rsid w:val="00FB58F1"/>
    <w:rsid w:val="00FB5A93"/>
    <w:rsid w:val="00FB5C85"/>
    <w:rsid w:val="00FC1B46"/>
    <w:rsid w:val="00FC3E10"/>
    <w:rsid w:val="00FC5197"/>
    <w:rsid w:val="00FD101E"/>
    <w:rsid w:val="00FD2A49"/>
    <w:rsid w:val="00FD306A"/>
    <w:rsid w:val="00FD3E52"/>
    <w:rsid w:val="00FD4E80"/>
    <w:rsid w:val="00FD5C71"/>
    <w:rsid w:val="00FD6392"/>
    <w:rsid w:val="00FD6A87"/>
    <w:rsid w:val="00FD6E6A"/>
    <w:rsid w:val="00FD7D0A"/>
    <w:rsid w:val="00FE205C"/>
    <w:rsid w:val="00FE2BB6"/>
    <w:rsid w:val="00FE2D6B"/>
    <w:rsid w:val="00FE30BD"/>
    <w:rsid w:val="00FE3E74"/>
    <w:rsid w:val="00FE4881"/>
    <w:rsid w:val="00FE4BAB"/>
    <w:rsid w:val="00FE523F"/>
    <w:rsid w:val="00FE7140"/>
    <w:rsid w:val="00FE7950"/>
    <w:rsid w:val="00FF1310"/>
    <w:rsid w:val="00FF1A8D"/>
    <w:rsid w:val="00FF1C42"/>
    <w:rsid w:val="00FF20BF"/>
    <w:rsid w:val="00FF4659"/>
    <w:rsid w:val="00FF5524"/>
    <w:rsid w:val="00FF61E1"/>
    <w:rsid w:val="00FF68A3"/>
    <w:rsid w:val="00FF6A7F"/>
    <w:rsid w:val="00FF79F3"/>
    <w:rsid w:val="00FF7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BFD89"/>
  <w15:chartTrackingRefBased/>
  <w15:docId w15:val="{369D6E5B-AD8D-45B1-9389-80563297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96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5D0375"/>
    <w:pPr>
      <w:keepNext/>
      <w:ind w:left="720"/>
      <w:jc w:val="both"/>
      <w:outlineLvl w:val="0"/>
    </w:pPr>
    <w:rPr>
      <w:rFonts w:ascii="Arial" w:hAnsi="Arial" w:cs="Arial"/>
      <w:b/>
      <w:bCs/>
      <w:sz w:val="22"/>
      <w:szCs w:val="22"/>
    </w:rPr>
  </w:style>
  <w:style w:type="paragraph" w:styleId="Heading3">
    <w:name w:val="heading 3"/>
    <w:basedOn w:val="Normal"/>
    <w:next w:val="Normal"/>
    <w:link w:val="Heading3Char"/>
    <w:uiPriority w:val="9"/>
    <w:semiHidden/>
    <w:unhideWhenUsed/>
    <w:qFormat/>
    <w:rsid w:val="004A3B8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0375"/>
    <w:rPr>
      <w:rFonts w:ascii="Arial" w:eastAsia="Times New Roman" w:hAnsi="Arial" w:cs="Arial"/>
      <w:b/>
      <w:bCs/>
    </w:rPr>
  </w:style>
  <w:style w:type="paragraph" w:styleId="Title">
    <w:name w:val="Title"/>
    <w:basedOn w:val="Normal"/>
    <w:link w:val="TitleChar"/>
    <w:qFormat/>
    <w:rsid w:val="00ED1023"/>
    <w:pPr>
      <w:jc w:val="center"/>
    </w:pPr>
    <w:rPr>
      <w:rFonts w:ascii="Arial" w:hAnsi="Arial"/>
      <w:b/>
      <w:bCs/>
      <w:sz w:val="22"/>
    </w:rPr>
  </w:style>
  <w:style w:type="character" w:customStyle="1" w:styleId="TitleChar">
    <w:name w:val="Title Char"/>
    <w:basedOn w:val="DefaultParagraphFont"/>
    <w:link w:val="Title"/>
    <w:rsid w:val="00ED1023"/>
    <w:rPr>
      <w:rFonts w:ascii="Arial" w:eastAsia="Times New Roman" w:hAnsi="Arial" w:cs="Times New Roman"/>
      <w:b/>
      <w:bCs/>
      <w:szCs w:val="24"/>
    </w:rPr>
  </w:style>
  <w:style w:type="paragraph" w:styleId="Subtitle">
    <w:name w:val="Subtitle"/>
    <w:basedOn w:val="Normal"/>
    <w:link w:val="SubtitleChar"/>
    <w:qFormat/>
    <w:rsid w:val="00ED1023"/>
    <w:pPr>
      <w:jc w:val="center"/>
    </w:pPr>
    <w:rPr>
      <w:rFonts w:ascii="Arial" w:hAnsi="Arial"/>
      <w:b/>
      <w:bCs/>
      <w:sz w:val="22"/>
    </w:rPr>
  </w:style>
  <w:style w:type="character" w:customStyle="1" w:styleId="SubtitleChar">
    <w:name w:val="Subtitle Char"/>
    <w:basedOn w:val="DefaultParagraphFont"/>
    <w:link w:val="Subtitle"/>
    <w:rsid w:val="00ED1023"/>
    <w:rPr>
      <w:rFonts w:ascii="Arial" w:eastAsia="Times New Roman" w:hAnsi="Arial" w:cs="Times New Roman"/>
      <w:b/>
      <w:bCs/>
      <w:szCs w:val="24"/>
    </w:rPr>
  </w:style>
  <w:style w:type="paragraph" w:styleId="BodyTextIndent">
    <w:name w:val="Body Text Indent"/>
    <w:basedOn w:val="Normal"/>
    <w:link w:val="BodyTextIndentChar"/>
    <w:semiHidden/>
    <w:rsid w:val="00ED1023"/>
    <w:pPr>
      <w:ind w:left="2880" w:hanging="2160"/>
    </w:pPr>
    <w:rPr>
      <w:rFonts w:ascii="Arial" w:hAnsi="Arial" w:cs="Arial"/>
    </w:rPr>
  </w:style>
  <w:style w:type="character" w:customStyle="1" w:styleId="BodyTextIndentChar">
    <w:name w:val="Body Text Indent Char"/>
    <w:basedOn w:val="DefaultParagraphFont"/>
    <w:link w:val="BodyTextIndent"/>
    <w:semiHidden/>
    <w:rsid w:val="00ED1023"/>
    <w:rPr>
      <w:rFonts w:ascii="Arial" w:eastAsia="Times New Roman" w:hAnsi="Arial" w:cs="Arial"/>
      <w:sz w:val="24"/>
      <w:szCs w:val="24"/>
    </w:rPr>
  </w:style>
  <w:style w:type="paragraph" w:styleId="Footer">
    <w:name w:val="footer"/>
    <w:basedOn w:val="Normal"/>
    <w:link w:val="FooterChar"/>
    <w:rsid w:val="00ED1023"/>
    <w:pPr>
      <w:tabs>
        <w:tab w:val="center" w:pos="4320"/>
        <w:tab w:val="right" w:pos="8640"/>
      </w:tabs>
    </w:pPr>
    <w:rPr>
      <w:rFonts w:ascii="Arial" w:hAnsi="Arial"/>
      <w:sz w:val="22"/>
    </w:rPr>
  </w:style>
  <w:style w:type="character" w:customStyle="1" w:styleId="FooterChar">
    <w:name w:val="Footer Char"/>
    <w:basedOn w:val="DefaultParagraphFont"/>
    <w:link w:val="Footer"/>
    <w:rsid w:val="00ED1023"/>
    <w:rPr>
      <w:rFonts w:ascii="Arial" w:eastAsia="Times New Roman" w:hAnsi="Arial" w:cs="Times New Roman"/>
      <w:szCs w:val="24"/>
    </w:rPr>
  </w:style>
  <w:style w:type="character" w:styleId="PageNumber">
    <w:name w:val="page number"/>
    <w:basedOn w:val="DefaultParagraphFont"/>
    <w:semiHidden/>
    <w:rsid w:val="00ED1023"/>
  </w:style>
  <w:style w:type="paragraph" w:styleId="BalloonText">
    <w:name w:val="Balloon Text"/>
    <w:basedOn w:val="Normal"/>
    <w:link w:val="BalloonTextChar"/>
    <w:uiPriority w:val="99"/>
    <w:semiHidden/>
    <w:unhideWhenUsed/>
    <w:rsid w:val="001B0C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C68"/>
    <w:rPr>
      <w:rFonts w:ascii="Segoe UI" w:eastAsia="Times New Roman" w:hAnsi="Segoe UI" w:cs="Segoe UI"/>
      <w:sz w:val="18"/>
      <w:szCs w:val="18"/>
    </w:rPr>
  </w:style>
  <w:style w:type="paragraph" w:styleId="Header">
    <w:name w:val="header"/>
    <w:basedOn w:val="Normal"/>
    <w:link w:val="HeaderChar"/>
    <w:uiPriority w:val="99"/>
    <w:unhideWhenUsed/>
    <w:rsid w:val="00454AB1"/>
    <w:pPr>
      <w:tabs>
        <w:tab w:val="center" w:pos="4513"/>
        <w:tab w:val="right" w:pos="9026"/>
      </w:tabs>
    </w:pPr>
  </w:style>
  <w:style w:type="character" w:customStyle="1" w:styleId="HeaderChar">
    <w:name w:val="Header Char"/>
    <w:basedOn w:val="DefaultParagraphFont"/>
    <w:link w:val="Header"/>
    <w:uiPriority w:val="99"/>
    <w:rsid w:val="00454AB1"/>
    <w:rPr>
      <w:rFonts w:ascii="Times New Roman" w:eastAsia="Times New Roman" w:hAnsi="Times New Roman" w:cs="Times New Roman"/>
      <w:sz w:val="24"/>
      <w:szCs w:val="24"/>
    </w:rPr>
  </w:style>
  <w:style w:type="character" w:styleId="Hyperlink">
    <w:name w:val="Hyperlink"/>
    <w:rsid w:val="00A83B61"/>
    <w:rPr>
      <w:rFonts w:cs="Times New Roman"/>
      <w:color w:val="0000FF"/>
      <w:u w:val="single"/>
    </w:rPr>
  </w:style>
  <w:style w:type="character" w:styleId="FollowedHyperlink">
    <w:name w:val="FollowedHyperlink"/>
    <w:basedOn w:val="DefaultParagraphFont"/>
    <w:uiPriority w:val="99"/>
    <w:semiHidden/>
    <w:unhideWhenUsed/>
    <w:rsid w:val="008D3FFB"/>
    <w:rPr>
      <w:color w:val="800080" w:themeColor="followedHyperlink"/>
      <w:u w:val="single"/>
    </w:rPr>
  </w:style>
  <w:style w:type="character" w:styleId="UnresolvedMention">
    <w:name w:val="Unresolved Mention"/>
    <w:basedOn w:val="DefaultParagraphFont"/>
    <w:uiPriority w:val="99"/>
    <w:semiHidden/>
    <w:unhideWhenUsed/>
    <w:rsid w:val="00F8700A"/>
    <w:rPr>
      <w:color w:val="605E5C"/>
      <w:shd w:val="clear" w:color="auto" w:fill="E1DFDD"/>
    </w:rPr>
  </w:style>
  <w:style w:type="paragraph" w:styleId="ListParagraph">
    <w:name w:val="List Paragraph"/>
    <w:basedOn w:val="Normal"/>
    <w:uiPriority w:val="34"/>
    <w:qFormat/>
    <w:rsid w:val="0029196B"/>
    <w:pPr>
      <w:ind w:left="720"/>
      <w:contextualSpacing/>
    </w:pPr>
  </w:style>
  <w:style w:type="character" w:customStyle="1" w:styleId="description">
    <w:name w:val="description"/>
    <w:basedOn w:val="DefaultParagraphFont"/>
    <w:rsid w:val="00413C4C"/>
  </w:style>
  <w:style w:type="character" w:customStyle="1" w:styleId="divider2">
    <w:name w:val="divider2"/>
    <w:basedOn w:val="DefaultParagraphFont"/>
    <w:rsid w:val="003F5EA9"/>
  </w:style>
  <w:style w:type="character" w:customStyle="1" w:styleId="address">
    <w:name w:val="address"/>
    <w:basedOn w:val="DefaultParagraphFont"/>
    <w:rsid w:val="003F5EA9"/>
  </w:style>
  <w:style w:type="character" w:customStyle="1" w:styleId="casenumber">
    <w:name w:val="casenumber"/>
    <w:basedOn w:val="DefaultParagraphFont"/>
    <w:rsid w:val="009B5D6B"/>
  </w:style>
  <w:style w:type="character" w:customStyle="1" w:styleId="divider1">
    <w:name w:val="divider1"/>
    <w:basedOn w:val="DefaultParagraphFont"/>
    <w:rsid w:val="009B5D6B"/>
  </w:style>
  <w:style w:type="character" w:customStyle="1" w:styleId="Heading3Char">
    <w:name w:val="Heading 3 Char"/>
    <w:basedOn w:val="DefaultParagraphFont"/>
    <w:link w:val="Heading3"/>
    <w:uiPriority w:val="9"/>
    <w:semiHidden/>
    <w:rsid w:val="004A3B84"/>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923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74994">
      <w:bodyDiv w:val="1"/>
      <w:marLeft w:val="0"/>
      <w:marRight w:val="0"/>
      <w:marTop w:val="0"/>
      <w:marBottom w:val="0"/>
      <w:divBdr>
        <w:top w:val="none" w:sz="0" w:space="0" w:color="auto"/>
        <w:left w:val="none" w:sz="0" w:space="0" w:color="auto"/>
        <w:bottom w:val="none" w:sz="0" w:space="0" w:color="auto"/>
        <w:right w:val="none" w:sz="0" w:space="0" w:color="auto"/>
      </w:divBdr>
    </w:div>
    <w:div w:id="84975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erk\OneDrive%20-%20Budleigh%20Salterton%20Town%20Council\Office\Word%20Documents\agendas\planning\2021\paTemplate%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1cd07b-b514-4740-9c5f-31db93e79f42">
      <Terms xmlns="http://schemas.microsoft.com/office/infopath/2007/PartnerControls"/>
    </lcf76f155ced4ddcb4097134ff3c332f>
    <TaxCatchAll xmlns="9ad00a5e-3a76-44c4-bd24-df644dfd8b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2BF4B9EB2BAF40AE8BC59C87A1D53B" ma:contentTypeVersion="16" ma:contentTypeDescription="Create a new document." ma:contentTypeScope="" ma:versionID="d0fdfdc510d58911923cb161e91ccb71">
  <xsd:schema xmlns:xsd="http://www.w3.org/2001/XMLSchema" xmlns:xs="http://www.w3.org/2001/XMLSchema" xmlns:p="http://schemas.microsoft.com/office/2006/metadata/properties" xmlns:ns2="b81cd07b-b514-4740-9c5f-31db93e79f42" xmlns:ns3="9ad00a5e-3a76-44c4-bd24-df644dfd8b33" targetNamespace="http://schemas.microsoft.com/office/2006/metadata/properties" ma:root="true" ma:fieldsID="213f297b7bca8f2ec6fcaef9d633849e" ns2:_="" ns3:_="">
    <xsd:import namespace="b81cd07b-b514-4740-9c5f-31db93e79f42"/>
    <xsd:import namespace="9ad00a5e-3a76-44c4-bd24-df644dfd8b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DateTaken" minOccurs="0"/>
                <xsd:element ref="ns2:MediaServiceGenerationTime" minOccurs="0"/>
                <xsd:element ref="ns2:MediaServiceEventHashCode" minOccurs="0"/>
                <xsd:element ref="ns2:lcf76f155ced4ddcb4097134ff3c332f"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cd07b-b514-4740-9c5f-31db93e79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e9807b-187a-4ab3-954d-1b825791b2f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d00a5e-3a76-44c4-bd24-df644dfd8b3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9b7d301-98da-4a86-9d85-ccaa78f09edb}" ma:internalName="TaxCatchAll" ma:showField="CatchAllData" ma:web="9ad00a5e-3a76-44c4-bd24-df644dfd8b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86F0F2-1D06-4CDC-9BD4-76DE238318C7}">
  <ds:schemaRefs>
    <ds:schemaRef ds:uri="http://schemas.microsoft.com/office/2006/metadata/properties"/>
    <ds:schemaRef ds:uri="http://schemas.microsoft.com/office/infopath/2007/PartnerControls"/>
    <ds:schemaRef ds:uri="b81cd07b-b514-4740-9c5f-31db93e79f42"/>
    <ds:schemaRef ds:uri="9ad00a5e-3a76-44c4-bd24-df644dfd8b33"/>
  </ds:schemaRefs>
</ds:datastoreItem>
</file>

<file path=customXml/itemProps2.xml><?xml version="1.0" encoding="utf-8"?>
<ds:datastoreItem xmlns:ds="http://schemas.openxmlformats.org/officeDocument/2006/customXml" ds:itemID="{3A4B4856-FF63-47D0-9CBC-B33F9BF3039B}">
  <ds:schemaRefs>
    <ds:schemaRef ds:uri="http://schemas.microsoft.com/sharepoint/v3/contenttype/forms"/>
  </ds:schemaRefs>
</ds:datastoreItem>
</file>

<file path=customXml/itemProps3.xml><?xml version="1.0" encoding="utf-8"?>
<ds:datastoreItem xmlns:ds="http://schemas.openxmlformats.org/officeDocument/2006/customXml" ds:itemID="{BE6CD9C5-8A02-4B9A-9EC0-B210F0C42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cd07b-b514-4740-9c5f-31db93e79f42"/>
    <ds:schemaRef ds:uri="9ad00a5e-3a76-44c4-bd24-df644dfd8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paTemplate </Template>
  <TotalTime>1</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Links>
    <vt:vector size="18" baseType="variant">
      <vt:variant>
        <vt:i4>7274610</vt:i4>
      </vt:variant>
      <vt:variant>
        <vt:i4>6</vt:i4>
      </vt:variant>
      <vt:variant>
        <vt:i4>0</vt:i4>
      </vt:variant>
      <vt:variant>
        <vt:i4>5</vt:i4>
      </vt:variant>
      <vt:variant>
        <vt:lpwstr>https://planning.eastdevon.gov.uk/online-applications/applicationDetails.do?activeTab=summary&amp;keyVal=QQQE36GH01A00</vt:lpwstr>
      </vt:variant>
      <vt:variant>
        <vt:lpwstr/>
      </vt:variant>
      <vt:variant>
        <vt:i4>3801215</vt:i4>
      </vt:variant>
      <vt:variant>
        <vt:i4>3</vt:i4>
      </vt:variant>
      <vt:variant>
        <vt:i4>0</vt:i4>
      </vt:variant>
      <vt:variant>
        <vt:i4>5</vt:i4>
      </vt:variant>
      <vt:variant>
        <vt:lpwstr>https://planning.eastdevon.gov.uk/online-applications/applicationDetails.do?activeTab=summary&amp;keyVal=QQQN8GGHLFC00</vt:lpwstr>
      </vt:variant>
      <vt:variant>
        <vt:lpwstr/>
      </vt:variant>
      <vt:variant>
        <vt:i4>2752552</vt:i4>
      </vt:variant>
      <vt:variant>
        <vt:i4>0</vt:i4>
      </vt:variant>
      <vt:variant>
        <vt:i4>0</vt:i4>
      </vt:variant>
      <vt:variant>
        <vt:i4>5</vt:i4>
      </vt:variant>
      <vt:variant>
        <vt:lpwstr>https://planning.eastdevon.gov.uk/online-applications/applicationDetails.do?activeTab=summary&amp;keyVal=QP1LY2GHKGU00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Vanstone</dc:creator>
  <cp:keywords/>
  <dc:description/>
  <cp:lastModifiedBy>Alice Gater-Wildgust</cp:lastModifiedBy>
  <cp:revision>2</cp:revision>
  <cp:lastPrinted>2026-02-04T08:41:00Z</cp:lastPrinted>
  <dcterms:created xsi:type="dcterms:W3CDTF">2026-10-20T08:58:00Z</dcterms:created>
  <dcterms:modified xsi:type="dcterms:W3CDTF">2026-10-20T08:58:00Z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0x010100A72BF4B9EB2BAF40AE8BC59C87A1D53B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